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9F73" w14:textId="77777777" w:rsidR="001B14B1" w:rsidRDefault="001B14B1" w:rsidP="004A3BF1">
      <w:pPr>
        <w:jc w:val="center"/>
        <w:rPr>
          <w:b/>
          <w:sz w:val="24"/>
          <w:szCs w:val="24"/>
        </w:rPr>
      </w:pPr>
    </w:p>
    <w:p w14:paraId="762C5337" w14:textId="51B5D704" w:rsidR="00FE15D4" w:rsidRPr="004A3BF1" w:rsidRDefault="00FE15D4" w:rsidP="004A3BF1">
      <w:pPr>
        <w:jc w:val="center"/>
        <w:rPr>
          <w:b/>
          <w:sz w:val="24"/>
          <w:szCs w:val="24"/>
        </w:rPr>
      </w:pPr>
      <w:r w:rsidRPr="004A3BF1">
        <w:rPr>
          <w:b/>
          <w:sz w:val="24"/>
          <w:szCs w:val="24"/>
        </w:rPr>
        <w:t>ZAPISNIK</w:t>
      </w:r>
    </w:p>
    <w:p w14:paraId="1D814A83" w14:textId="3692BF95" w:rsidR="00FE15D4" w:rsidRPr="004A3BF1" w:rsidRDefault="00FE15D4" w:rsidP="00FE15D4">
      <w:pPr>
        <w:rPr>
          <w:sz w:val="24"/>
          <w:szCs w:val="24"/>
          <w:u w:val="single"/>
        </w:rPr>
      </w:pPr>
      <w:r w:rsidRPr="004A3BF1">
        <w:rPr>
          <w:sz w:val="24"/>
          <w:szCs w:val="24"/>
        </w:rPr>
        <w:t>občnega zbora Društva upoko</w:t>
      </w:r>
      <w:r w:rsidR="004A3BF1">
        <w:rPr>
          <w:sz w:val="24"/>
          <w:szCs w:val="24"/>
        </w:rPr>
        <w:t xml:space="preserve">jencev Dobrova, ki je potekal v </w:t>
      </w:r>
      <w:r w:rsidRPr="004A3BF1">
        <w:rPr>
          <w:sz w:val="24"/>
          <w:szCs w:val="24"/>
          <w:u w:val="single"/>
        </w:rPr>
        <w:t xml:space="preserve">petek, </w:t>
      </w:r>
      <w:r w:rsidR="0047360A">
        <w:rPr>
          <w:sz w:val="24"/>
          <w:szCs w:val="24"/>
          <w:u w:val="single"/>
        </w:rPr>
        <w:t>21</w:t>
      </w:r>
      <w:r w:rsidRPr="004A3BF1">
        <w:rPr>
          <w:sz w:val="24"/>
          <w:szCs w:val="24"/>
          <w:u w:val="single"/>
        </w:rPr>
        <w:t xml:space="preserve">. </w:t>
      </w:r>
      <w:r w:rsidR="001B14B1">
        <w:rPr>
          <w:sz w:val="24"/>
          <w:szCs w:val="24"/>
          <w:u w:val="single"/>
        </w:rPr>
        <w:t>2.</w:t>
      </w:r>
      <w:r w:rsidRPr="004A3BF1">
        <w:rPr>
          <w:sz w:val="24"/>
          <w:szCs w:val="24"/>
          <w:u w:val="single"/>
        </w:rPr>
        <w:t xml:space="preserve"> 202</w:t>
      </w:r>
      <w:r w:rsidR="0047360A">
        <w:rPr>
          <w:sz w:val="24"/>
          <w:szCs w:val="24"/>
          <w:u w:val="single"/>
        </w:rPr>
        <w:t>5</w:t>
      </w:r>
      <w:r w:rsidRPr="004A3BF1">
        <w:rPr>
          <w:sz w:val="24"/>
          <w:szCs w:val="24"/>
          <w:u w:val="single"/>
        </w:rPr>
        <w:t xml:space="preserve"> ob 16.00 uri, v avli Osnovne šole Dobrova</w:t>
      </w:r>
      <w:r w:rsidR="00F214AA">
        <w:rPr>
          <w:sz w:val="24"/>
          <w:szCs w:val="24"/>
          <w:u w:val="single"/>
        </w:rPr>
        <w:t>.</w:t>
      </w:r>
    </w:p>
    <w:p w14:paraId="20261E74" w14:textId="2CA56035" w:rsidR="00A312F7" w:rsidRPr="00A312F7" w:rsidRDefault="00A312F7" w:rsidP="00A312F7">
      <w:pPr>
        <w:rPr>
          <w:sz w:val="24"/>
          <w:szCs w:val="24"/>
        </w:rPr>
      </w:pPr>
    </w:p>
    <w:p w14:paraId="7EF8C932" w14:textId="77777777" w:rsidR="00A312F7" w:rsidRDefault="00A312F7" w:rsidP="00A312F7">
      <w:pPr>
        <w:rPr>
          <w:sz w:val="24"/>
          <w:szCs w:val="24"/>
        </w:rPr>
      </w:pPr>
      <w:r w:rsidRPr="004A3BF1">
        <w:rPr>
          <w:sz w:val="24"/>
          <w:szCs w:val="24"/>
        </w:rPr>
        <w:t>Predsednik Anton Grosek je pozdravil vse prisotne člane in goste.</w:t>
      </w:r>
      <w:r>
        <w:rPr>
          <w:sz w:val="24"/>
          <w:szCs w:val="24"/>
        </w:rPr>
        <w:t xml:space="preserve"> </w:t>
      </w:r>
    </w:p>
    <w:p w14:paraId="2480170E" w14:textId="77777777" w:rsidR="00A312F7" w:rsidRPr="004A3BF1" w:rsidRDefault="00A312F7" w:rsidP="00A312F7">
      <w:pPr>
        <w:rPr>
          <w:sz w:val="24"/>
          <w:szCs w:val="24"/>
        </w:rPr>
      </w:pPr>
      <w:r>
        <w:rPr>
          <w:sz w:val="24"/>
          <w:szCs w:val="24"/>
        </w:rPr>
        <w:t>Sledil je glasbeni pozdrav učencev GŠ Emil Adamič.</w:t>
      </w:r>
    </w:p>
    <w:p w14:paraId="5F677C12" w14:textId="3CD472E5" w:rsidR="00A312F7" w:rsidRDefault="00A312F7" w:rsidP="00A312F7">
      <w:pPr>
        <w:rPr>
          <w:sz w:val="24"/>
          <w:szCs w:val="24"/>
        </w:rPr>
      </w:pPr>
      <w:r w:rsidRPr="00A312F7">
        <w:rPr>
          <w:sz w:val="24"/>
          <w:szCs w:val="24"/>
        </w:rPr>
        <w:t>Predstavitev</w:t>
      </w:r>
      <w:r w:rsidR="006F115D">
        <w:rPr>
          <w:sz w:val="24"/>
          <w:szCs w:val="24"/>
        </w:rPr>
        <w:t xml:space="preserve"> s projekcijo</w:t>
      </w:r>
      <w:r w:rsidRPr="00A312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kratko predavnaje </w:t>
      </w:r>
      <w:r w:rsidRPr="00A312F7">
        <w:rPr>
          <w:sz w:val="24"/>
          <w:szCs w:val="24"/>
        </w:rPr>
        <w:t>NIJZ -Ljubljana</w:t>
      </w:r>
      <w:r w:rsidR="00CA2AE5">
        <w:rPr>
          <w:sz w:val="24"/>
          <w:szCs w:val="24"/>
        </w:rPr>
        <w:t>,</w:t>
      </w:r>
      <w:r w:rsidRPr="00A312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ga. </w:t>
      </w:r>
      <w:r w:rsidR="002A6C9C">
        <w:rPr>
          <w:rFonts w:ascii="Arial" w:hAnsi="Arial" w:cs="Arial"/>
          <w:color w:val="222222"/>
          <w:shd w:val="clear" w:color="auto" w:fill="FFFFFF"/>
        </w:rPr>
        <w:t>Tjaše Jerman</w:t>
      </w:r>
      <w:r>
        <w:rPr>
          <w:rFonts w:ascii="Arial" w:hAnsi="Arial" w:cs="Arial"/>
          <w:color w:val="222222"/>
          <w:shd w:val="clear" w:color="auto" w:fill="FFFFFF"/>
        </w:rPr>
        <w:t xml:space="preserve">, </w:t>
      </w:r>
      <w:r w:rsidR="00CA2AE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sz w:val="24"/>
          <w:szCs w:val="24"/>
        </w:rPr>
        <w:t>o</w:t>
      </w:r>
      <w:r w:rsidRPr="00A312F7">
        <w:rPr>
          <w:sz w:val="24"/>
          <w:szCs w:val="24"/>
        </w:rPr>
        <w:t xml:space="preserve"> presejal</w:t>
      </w:r>
      <w:r w:rsidR="00A66DD8">
        <w:rPr>
          <w:sz w:val="24"/>
          <w:szCs w:val="24"/>
        </w:rPr>
        <w:t xml:space="preserve">nih </w:t>
      </w:r>
      <w:r w:rsidRPr="00A312F7">
        <w:rPr>
          <w:sz w:val="24"/>
          <w:szCs w:val="24"/>
        </w:rPr>
        <w:t>program</w:t>
      </w:r>
      <w:r w:rsidR="00A66DD8">
        <w:rPr>
          <w:sz w:val="24"/>
          <w:szCs w:val="24"/>
        </w:rPr>
        <w:t xml:space="preserve">ih: SVIT, DORA, ZORA. Predstavila nam je možnost koriščenja več brezplačnih delavnic v Centru </w:t>
      </w:r>
      <w:r w:rsidR="00D408E8">
        <w:rPr>
          <w:sz w:val="24"/>
          <w:szCs w:val="24"/>
        </w:rPr>
        <w:t xml:space="preserve">za krepitev </w:t>
      </w:r>
      <w:r w:rsidR="00A66DD8">
        <w:rPr>
          <w:sz w:val="24"/>
          <w:szCs w:val="24"/>
        </w:rPr>
        <w:t>zdrav</w:t>
      </w:r>
      <w:r w:rsidR="00D408E8">
        <w:rPr>
          <w:sz w:val="24"/>
          <w:szCs w:val="24"/>
        </w:rPr>
        <w:t>ja</w:t>
      </w:r>
      <w:r w:rsidR="00A66DD8">
        <w:rPr>
          <w:sz w:val="24"/>
          <w:szCs w:val="24"/>
        </w:rPr>
        <w:t>, ki so organiziran</w:t>
      </w:r>
      <w:r w:rsidR="00392E0A">
        <w:rPr>
          <w:sz w:val="24"/>
          <w:szCs w:val="24"/>
        </w:rPr>
        <w:t>e</w:t>
      </w:r>
      <w:r w:rsidR="00A66DD8">
        <w:rPr>
          <w:sz w:val="24"/>
          <w:szCs w:val="24"/>
        </w:rPr>
        <w:t xml:space="preserve"> v ZD Vič.</w:t>
      </w:r>
    </w:p>
    <w:p w14:paraId="25CA6637" w14:textId="3431A2C1" w:rsidR="005C72E6" w:rsidRDefault="005C72E6" w:rsidP="00A312F7">
      <w:pPr>
        <w:rPr>
          <w:sz w:val="24"/>
          <w:szCs w:val="24"/>
        </w:rPr>
      </w:pPr>
      <w:r>
        <w:rPr>
          <w:sz w:val="24"/>
          <w:szCs w:val="24"/>
        </w:rPr>
        <w:t xml:space="preserve">Predsednik </w:t>
      </w:r>
      <w:r w:rsidR="007D72A0">
        <w:rPr>
          <w:sz w:val="24"/>
          <w:szCs w:val="24"/>
        </w:rPr>
        <w:t xml:space="preserve">je poimensko navedel vse preminule člane v letu 2024 in 2025 ter </w:t>
      </w:r>
      <w:r>
        <w:rPr>
          <w:sz w:val="24"/>
          <w:szCs w:val="24"/>
        </w:rPr>
        <w:t>p</w:t>
      </w:r>
      <w:r w:rsidRPr="004A3BF1">
        <w:rPr>
          <w:sz w:val="24"/>
          <w:szCs w:val="24"/>
        </w:rPr>
        <w:t>redlagal, da smo z minuto molka počastili spomin na</w:t>
      </w:r>
      <w:r w:rsidR="007D72A0">
        <w:rPr>
          <w:sz w:val="24"/>
          <w:szCs w:val="24"/>
        </w:rPr>
        <w:t>nje</w:t>
      </w:r>
      <w:r>
        <w:rPr>
          <w:sz w:val="24"/>
          <w:szCs w:val="24"/>
        </w:rPr>
        <w:t xml:space="preserve">. </w:t>
      </w:r>
      <w:r w:rsidRPr="004A3BF1">
        <w:rPr>
          <w:sz w:val="24"/>
          <w:szCs w:val="24"/>
        </w:rPr>
        <w:t xml:space="preserve"> </w:t>
      </w:r>
    </w:p>
    <w:p w14:paraId="3FE60B79" w14:textId="6DB3259F" w:rsidR="00FE15D4" w:rsidRDefault="00FE15D4" w:rsidP="00FE15D4">
      <w:pPr>
        <w:rPr>
          <w:sz w:val="24"/>
          <w:szCs w:val="24"/>
        </w:rPr>
      </w:pPr>
      <w:r w:rsidRPr="004A3BF1">
        <w:rPr>
          <w:sz w:val="24"/>
          <w:szCs w:val="24"/>
        </w:rPr>
        <w:t xml:space="preserve">Za delovno predsedstvo so bili predlagani: Kuder Vinko, Komat Marina, Kozamernik Meta, za zapisnikarja </w:t>
      </w:r>
      <w:r w:rsidR="00CA2AE5">
        <w:rPr>
          <w:sz w:val="24"/>
          <w:szCs w:val="24"/>
        </w:rPr>
        <w:t>Rejec Dragica</w:t>
      </w:r>
      <w:r w:rsidRPr="004A3BF1">
        <w:rPr>
          <w:sz w:val="24"/>
          <w:szCs w:val="24"/>
        </w:rPr>
        <w:t>,</w:t>
      </w:r>
      <w:r w:rsidR="00527FBD">
        <w:rPr>
          <w:sz w:val="24"/>
          <w:szCs w:val="24"/>
        </w:rPr>
        <w:t xml:space="preserve"> </w:t>
      </w:r>
      <w:r w:rsidR="001B14B1">
        <w:rPr>
          <w:sz w:val="24"/>
          <w:szCs w:val="24"/>
        </w:rPr>
        <w:t xml:space="preserve">overitev zapisnika: Komat Rajko, </w:t>
      </w:r>
      <w:r w:rsidR="00CA2AE5">
        <w:rPr>
          <w:sz w:val="24"/>
          <w:szCs w:val="24"/>
        </w:rPr>
        <w:t>Marinko Vinko, verifikacijska komisijo: Kozamernik Franci, Škrjanc Marjan, Seliškar Janez.</w:t>
      </w:r>
    </w:p>
    <w:p w14:paraId="7563089A" w14:textId="5633956F" w:rsidR="000F553B" w:rsidRDefault="000F553B" w:rsidP="00FE15D4">
      <w:pPr>
        <w:rPr>
          <w:sz w:val="24"/>
          <w:szCs w:val="24"/>
        </w:rPr>
      </w:pPr>
      <w:r>
        <w:rPr>
          <w:sz w:val="24"/>
          <w:szCs w:val="24"/>
        </w:rPr>
        <w:t>Najprej predsednik delovnega predsedstva povabi k nagovoru  ravnateljico Sonjo Bregar Mazzini, ki pozdravi vse navzoče in zaželi še naprej veliko uspeha in delovne energije pri uresničevanju programa društva.</w:t>
      </w:r>
    </w:p>
    <w:p w14:paraId="51750971" w14:textId="77777777" w:rsidR="00B21D7B" w:rsidRDefault="00B21D7B" w:rsidP="00FE15D4">
      <w:pPr>
        <w:rPr>
          <w:sz w:val="24"/>
          <w:szCs w:val="24"/>
          <w:u w:val="single"/>
        </w:rPr>
      </w:pPr>
      <w:bookmarkStart w:id="0" w:name="_Hlk190509804"/>
    </w:p>
    <w:p w14:paraId="266850C5" w14:textId="46A41B57" w:rsidR="007D72A0" w:rsidRDefault="007D72A0" w:rsidP="00FE15D4">
      <w:pPr>
        <w:rPr>
          <w:sz w:val="24"/>
          <w:szCs w:val="24"/>
        </w:rPr>
      </w:pPr>
      <w:r w:rsidRPr="007D72A0">
        <w:rPr>
          <w:sz w:val="24"/>
          <w:szCs w:val="24"/>
        </w:rPr>
        <w:t xml:space="preserve">Vinko </w:t>
      </w:r>
      <w:r>
        <w:rPr>
          <w:sz w:val="24"/>
          <w:szCs w:val="24"/>
        </w:rPr>
        <w:t xml:space="preserve">Kuder prevzame vodenje OZ in predlaga sledeči </w:t>
      </w:r>
      <w:r w:rsidRPr="00B21D7B">
        <w:rPr>
          <w:b/>
          <w:bCs/>
          <w:sz w:val="24"/>
          <w:szCs w:val="24"/>
        </w:rPr>
        <w:t>dnevni red</w:t>
      </w:r>
      <w:r>
        <w:rPr>
          <w:sz w:val="24"/>
          <w:szCs w:val="24"/>
        </w:rPr>
        <w:t>:</w:t>
      </w:r>
    </w:p>
    <w:p w14:paraId="77F5CDB9" w14:textId="2833FA21" w:rsidR="007D72A0" w:rsidRDefault="00B21D7B" w:rsidP="007D72A0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7D72A0" w:rsidRPr="00A312F7">
        <w:rPr>
          <w:sz w:val="24"/>
          <w:szCs w:val="24"/>
        </w:rPr>
        <w:t>.</w:t>
      </w:r>
      <w:r w:rsidR="007D72A0" w:rsidRPr="00A312F7">
        <w:rPr>
          <w:sz w:val="24"/>
          <w:szCs w:val="24"/>
        </w:rPr>
        <w:tab/>
        <w:t xml:space="preserve">Ugotovitev sklepčnosti </w:t>
      </w:r>
    </w:p>
    <w:p w14:paraId="061ED9A1" w14:textId="216AD63F" w:rsidR="00B21D7B" w:rsidRPr="00A312F7" w:rsidRDefault="00B21D7B" w:rsidP="007D72A0">
      <w:pPr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Poročilo o delu DU Dobrova za leto 2024</w:t>
      </w:r>
      <w:r w:rsidR="000F553B">
        <w:rPr>
          <w:sz w:val="24"/>
          <w:szCs w:val="24"/>
        </w:rPr>
        <w:t xml:space="preserve"> in plan aktivnosto za leto 2025</w:t>
      </w:r>
    </w:p>
    <w:p w14:paraId="2BE21E55" w14:textId="1AA9F373" w:rsidR="007D72A0" w:rsidRPr="00A312F7" w:rsidRDefault="007D72A0" w:rsidP="007D72A0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A312F7">
        <w:rPr>
          <w:sz w:val="24"/>
          <w:szCs w:val="24"/>
        </w:rPr>
        <w:t>.</w:t>
      </w:r>
      <w:r w:rsidRPr="00A312F7">
        <w:rPr>
          <w:sz w:val="24"/>
          <w:szCs w:val="24"/>
        </w:rPr>
        <w:tab/>
        <w:t xml:space="preserve">Finančno poročilo </w:t>
      </w:r>
      <w:r w:rsidR="00B21D7B">
        <w:rPr>
          <w:sz w:val="24"/>
          <w:szCs w:val="24"/>
        </w:rPr>
        <w:t xml:space="preserve">DU za leto 2024 </w:t>
      </w:r>
    </w:p>
    <w:p w14:paraId="1CB25A8E" w14:textId="44CD9259" w:rsidR="007D72A0" w:rsidRPr="00A312F7" w:rsidRDefault="007D72A0" w:rsidP="007D72A0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A312F7">
        <w:rPr>
          <w:sz w:val="24"/>
          <w:szCs w:val="24"/>
        </w:rPr>
        <w:t>.</w:t>
      </w:r>
      <w:r w:rsidRPr="00A312F7">
        <w:rPr>
          <w:sz w:val="24"/>
          <w:szCs w:val="24"/>
        </w:rPr>
        <w:tab/>
        <w:t xml:space="preserve">Poročilo nadzornega odbora </w:t>
      </w:r>
      <w:r w:rsidR="000F553B">
        <w:rPr>
          <w:sz w:val="24"/>
          <w:szCs w:val="24"/>
        </w:rPr>
        <w:t>za leto 2024</w:t>
      </w:r>
    </w:p>
    <w:p w14:paraId="0148AB7E" w14:textId="6CD448FA" w:rsidR="007D72A0" w:rsidRDefault="007D72A0" w:rsidP="007D72A0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A312F7">
        <w:rPr>
          <w:sz w:val="24"/>
          <w:szCs w:val="24"/>
        </w:rPr>
        <w:t>.</w:t>
      </w:r>
      <w:r w:rsidRPr="00A312F7">
        <w:rPr>
          <w:sz w:val="24"/>
          <w:szCs w:val="24"/>
        </w:rPr>
        <w:tab/>
        <w:t xml:space="preserve">Volitve </w:t>
      </w:r>
      <w:r>
        <w:rPr>
          <w:sz w:val="24"/>
          <w:szCs w:val="24"/>
        </w:rPr>
        <w:t>organov</w:t>
      </w:r>
      <w:r w:rsidRPr="00A312F7">
        <w:rPr>
          <w:sz w:val="24"/>
          <w:szCs w:val="24"/>
        </w:rPr>
        <w:t xml:space="preserve">  </w:t>
      </w:r>
      <w:r w:rsidR="000F553B">
        <w:rPr>
          <w:sz w:val="24"/>
          <w:szCs w:val="24"/>
        </w:rPr>
        <w:t xml:space="preserve">vodstva </w:t>
      </w:r>
      <w:r w:rsidRPr="00A312F7">
        <w:rPr>
          <w:sz w:val="24"/>
          <w:szCs w:val="24"/>
        </w:rPr>
        <w:t xml:space="preserve">DU Dobrova </w:t>
      </w:r>
    </w:p>
    <w:p w14:paraId="5BE7B333" w14:textId="77777777" w:rsidR="007D72A0" w:rsidRDefault="007D72A0" w:rsidP="007D72A0">
      <w:pPr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sz w:val="24"/>
          <w:szCs w:val="24"/>
        </w:rPr>
        <w:tab/>
        <w:t>Poročilo urednika spletne strani</w:t>
      </w:r>
    </w:p>
    <w:p w14:paraId="62D28EBB" w14:textId="77777777" w:rsidR="007D72A0" w:rsidRDefault="007D72A0" w:rsidP="007D72A0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sz w:val="24"/>
          <w:szCs w:val="24"/>
        </w:rPr>
        <w:tab/>
        <w:t>Pozdravni nagovori gostov</w:t>
      </w:r>
    </w:p>
    <w:p w14:paraId="42BA941E" w14:textId="77777777" w:rsidR="007D72A0" w:rsidRDefault="007D72A0" w:rsidP="007D72A0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Pr="00A312F7">
        <w:rPr>
          <w:sz w:val="24"/>
          <w:szCs w:val="24"/>
        </w:rPr>
        <w:t>.</w:t>
      </w:r>
      <w:r w:rsidRPr="00A312F7">
        <w:rPr>
          <w:sz w:val="24"/>
          <w:szCs w:val="24"/>
        </w:rPr>
        <w:tab/>
      </w:r>
      <w:r>
        <w:rPr>
          <w:sz w:val="24"/>
          <w:szCs w:val="24"/>
        </w:rPr>
        <w:t>Razno</w:t>
      </w:r>
      <w:r w:rsidRPr="00A312F7">
        <w:rPr>
          <w:sz w:val="24"/>
          <w:szCs w:val="24"/>
        </w:rPr>
        <w:t xml:space="preserve">  </w:t>
      </w:r>
    </w:p>
    <w:p w14:paraId="4DCEC583" w14:textId="77777777" w:rsidR="007D72A0" w:rsidRPr="007D72A0" w:rsidRDefault="007D72A0" w:rsidP="00FE15D4">
      <w:pPr>
        <w:rPr>
          <w:sz w:val="24"/>
          <w:szCs w:val="24"/>
        </w:rPr>
      </w:pPr>
    </w:p>
    <w:bookmarkEnd w:id="0"/>
    <w:p w14:paraId="4466A18D" w14:textId="7727F3BE" w:rsidR="00FE15D4" w:rsidRPr="004A3BF1" w:rsidRDefault="00B21D7B" w:rsidP="00FE15D4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</w:t>
      </w:r>
      <w:r w:rsidR="00CA2AE5">
        <w:rPr>
          <w:b/>
          <w:sz w:val="24"/>
          <w:szCs w:val="24"/>
        </w:rPr>
        <w:t>. TOČKA</w:t>
      </w:r>
    </w:p>
    <w:p w14:paraId="459FFB1E" w14:textId="08B82E6B" w:rsidR="000F553B" w:rsidRDefault="00FE15D4" w:rsidP="00FE15D4">
      <w:pPr>
        <w:rPr>
          <w:sz w:val="24"/>
          <w:szCs w:val="24"/>
        </w:rPr>
      </w:pPr>
      <w:r w:rsidRPr="004A3BF1">
        <w:rPr>
          <w:sz w:val="24"/>
          <w:szCs w:val="24"/>
        </w:rPr>
        <w:t>Predsednik verifikacijske komisije je povedal, da je na zboru prisotn</w:t>
      </w:r>
      <w:r w:rsidR="00282B2C">
        <w:rPr>
          <w:sz w:val="24"/>
          <w:szCs w:val="24"/>
        </w:rPr>
        <w:t xml:space="preserve">ih </w:t>
      </w:r>
      <w:r w:rsidR="00CA2AE5">
        <w:rPr>
          <w:sz w:val="24"/>
          <w:szCs w:val="24"/>
        </w:rPr>
        <w:t xml:space="preserve"> </w:t>
      </w:r>
      <w:r w:rsidR="000F553B">
        <w:rPr>
          <w:sz w:val="24"/>
          <w:szCs w:val="24"/>
        </w:rPr>
        <w:t>128</w:t>
      </w:r>
      <w:r w:rsidR="00CA2AE5">
        <w:rPr>
          <w:sz w:val="24"/>
          <w:szCs w:val="24"/>
        </w:rPr>
        <w:t xml:space="preserve">  </w:t>
      </w:r>
      <w:r w:rsidR="00282B2C">
        <w:rPr>
          <w:sz w:val="24"/>
          <w:szCs w:val="24"/>
        </w:rPr>
        <w:t>članov,</w:t>
      </w:r>
      <w:r w:rsidRPr="004A3BF1">
        <w:rPr>
          <w:sz w:val="24"/>
          <w:szCs w:val="24"/>
        </w:rPr>
        <w:t xml:space="preserve">  od 3</w:t>
      </w:r>
      <w:r w:rsidR="00CA2AE5">
        <w:rPr>
          <w:sz w:val="24"/>
          <w:szCs w:val="24"/>
        </w:rPr>
        <w:t>1</w:t>
      </w:r>
      <w:r w:rsidR="002A6C9C">
        <w:rPr>
          <w:sz w:val="24"/>
          <w:szCs w:val="24"/>
        </w:rPr>
        <w:t>0</w:t>
      </w:r>
      <w:r w:rsidR="00282B2C">
        <w:rPr>
          <w:sz w:val="24"/>
          <w:szCs w:val="24"/>
        </w:rPr>
        <w:t>, kar je manj kot polovica članov. Ker pa je od pričetka OZ minilo več kot 30 minut</w:t>
      </w:r>
      <w:r w:rsidR="000F553B">
        <w:rPr>
          <w:sz w:val="24"/>
          <w:szCs w:val="24"/>
        </w:rPr>
        <w:t xml:space="preserve"> po 22. členu pravil, </w:t>
      </w:r>
      <w:r w:rsidR="009A4924">
        <w:rPr>
          <w:sz w:val="24"/>
          <w:szCs w:val="24"/>
        </w:rPr>
        <w:t>Vinko Kuder</w:t>
      </w:r>
      <w:r w:rsidR="000F553B">
        <w:rPr>
          <w:sz w:val="24"/>
          <w:szCs w:val="24"/>
        </w:rPr>
        <w:t xml:space="preserve"> razglasi, da</w:t>
      </w:r>
      <w:r w:rsidR="00282B2C">
        <w:rPr>
          <w:sz w:val="24"/>
          <w:szCs w:val="24"/>
        </w:rPr>
        <w:t xml:space="preserve"> je občni zbor sklepčen</w:t>
      </w:r>
      <w:r w:rsidR="00A66DD8">
        <w:rPr>
          <w:sz w:val="24"/>
          <w:szCs w:val="24"/>
        </w:rPr>
        <w:t>.</w:t>
      </w:r>
    </w:p>
    <w:p w14:paraId="3E2C329F" w14:textId="75F1503C" w:rsidR="00CA2AE5" w:rsidRDefault="00B21D7B" w:rsidP="00FE15D4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CA2AE5">
        <w:rPr>
          <w:b/>
          <w:sz w:val="24"/>
          <w:szCs w:val="24"/>
        </w:rPr>
        <w:t xml:space="preserve">. </w:t>
      </w:r>
      <w:r w:rsidR="004A3BF1">
        <w:rPr>
          <w:b/>
          <w:sz w:val="24"/>
          <w:szCs w:val="24"/>
        </w:rPr>
        <w:t xml:space="preserve">TOČKA </w:t>
      </w:r>
    </w:p>
    <w:p w14:paraId="1A56148B" w14:textId="0B126660" w:rsidR="00C9154F" w:rsidRDefault="00FE15D4" w:rsidP="00FE15D4">
      <w:pPr>
        <w:rPr>
          <w:sz w:val="24"/>
          <w:szCs w:val="24"/>
        </w:rPr>
      </w:pPr>
      <w:r w:rsidRPr="004A3BF1">
        <w:rPr>
          <w:sz w:val="24"/>
          <w:szCs w:val="24"/>
        </w:rPr>
        <w:t>Poročilo o delu DU Dobrova v letu 202</w:t>
      </w:r>
      <w:r w:rsidR="00CA2AE5">
        <w:rPr>
          <w:sz w:val="24"/>
          <w:szCs w:val="24"/>
        </w:rPr>
        <w:t>4 i</w:t>
      </w:r>
      <w:r w:rsidR="00BC3484">
        <w:rPr>
          <w:sz w:val="24"/>
          <w:szCs w:val="24"/>
        </w:rPr>
        <w:t xml:space="preserve">zčrpno </w:t>
      </w:r>
      <w:r w:rsidRPr="004A3BF1">
        <w:rPr>
          <w:sz w:val="24"/>
          <w:szCs w:val="24"/>
        </w:rPr>
        <w:t>poda predsednik Grosek Anton. Predsednik je spregovoril o delu društva v preteklem letu, pisno poročilo za leto 202</w:t>
      </w:r>
      <w:r w:rsidR="00CA2AE5">
        <w:rPr>
          <w:sz w:val="24"/>
          <w:szCs w:val="24"/>
        </w:rPr>
        <w:t>4</w:t>
      </w:r>
      <w:r w:rsidRPr="004A3BF1">
        <w:rPr>
          <w:sz w:val="24"/>
          <w:szCs w:val="24"/>
        </w:rPr>
        <w:t xml:space="preserve"> je priloga </w:t>
      </w:r>
      <w:r w:rsidR="000F553B">
        <w:rPr>
          <w:sz w:val="24"/>
          <w:szCs w:val="24"/>
        </w:rPr>
        <w:t xml:space="preserve">tega </w:t>
      </w:r>
      <w:r w:rsidRPr="004A3BF1">
        <w:rPr>
          <w:sz w:val="24"/>
          <w:szCs w:val="24"/>
        </w:rPr>
        <w:t>zapisnik</w:t>
      </w:r>
      <w:r w:rsidR="000F553B">
        <w:rPr>
          <w:sz w:val="24"/>
          <w:szCs w:val="24"/>
        </w:rPr>
        <w:t>a</w:t>
      </w:r>
      <w:r w:rsidRPr="004A3BF1">
        <w:rPr>
          <w:sz w:val="24"/>
          <w:szCs w:val="24"/>
        </w:rPr>
        <w:t>.</w:t>
      </w:r>
    </w:p>
    <w:p w14:paraId="5A214AEA" w14:textId="36B46404" w:rsidR="009D32B0" w:rsidRDefault="009D32B0" w:rsidP="009D32B0">
      <w:pPr>
        <w:rPr>
          <w:sz w:val="24"/>
          <w:szCs w:val="24"/>
          <w:u w:val="single"/>
        </w:rPr>
      </w:pPr>
      <w:r w:rsidRPr="00A32199">
        <w:rPr>
          <w:sz w:val="24"/>
          <w:szCs w:val="24"/>
          <w:u w:val="single"/>
        </w:rPr>
        <w:t xml:space="preserve">SKLEP </w:t>
      </w:r>
      <w:r w:rsidR="000F553B">
        <w:rPr>
          <w:sz w:val="24"/>
          <w:szCs w:val="24"/>
          <w:u w:val="single"/>
        </w:rPr>
        <w:t>1</w:t>
      </w:r>
      <w:r w:rsidR="00BA4616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 xml:space="preserve"> </w:t>
      </w:r>
      <w:r w:rsidRPr="00A32199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Poročilo o delovanju društva za leto 2024 je bilo </w:t>
      </w:r>
      <w:r w:rsidR="006F115D">
        <w:rPr>
          <w:sz w:val="24"/>
          <w:szCs w:val="24"/>
          <w:u w:val="single"/>
        </w:rPr>
        <w:t xml:space="preserve">soglasno </w:t>
      </w:r>
      <w:r>
        <w:rPr>
          <w:sz w:val="24"/>
          <w:szCs w:val="24"/>
          <w:u w:val="single"/>
        </w:rPr>
        <w:t>sprejeto</w:t>
      </w:r>
      <w:r w:rsidRPr="00A32199">
        <w:rPr>
          <w:sz w:val="24"/>
          <w:szCs w:val="24"/>
          <w:u w:val="single"/>
        </w:rPr>
        <w:t>.</w:t>
      </w:r>
    </w:p>
    <w:p w14:paraId="3F027988" w14:textId="77777777" w:rsidR="00A66DD8" w:rsidRPr="00A32199" w:rsidRDefault="00A66DD8" w:rsidP="009D32B0">
      <w:pPr>
        <w:rPr>
          <w:sz w:val="24"/>
          <w:szCs w:val="24"/>
          <w:u w:val="single"/>
        </w:rPr>
      </w:pPr>
    </w:p>
    <w:p w14:paraId="216DEF2C" w14:textId="45FA6E73" w:rsidR="00A66DD8" w:rsidRPr="004A3BF1" w:rsidRDefault="00A66DD8" w:rsidP="00A66DD8">
      <w:pPr>
        <w:rPr>
          <w:sz w:val="24"/>
          <w:szCs w:val="24"/>
        </w:rPr>
      </w:pPr>
      <w:r w:rsidRPr="004A3BF1">
        <w:rPr>
          <w:sz w:val="24"/>
          <w:szCs w:val="24"/>
        </w:rPr>
        <w:t>Plan aktivnosti s finančnim načrtom za leto 202</w:t>
      </w:r>
      <w:r>
        <w:rPr>
          <w:sz w:val="24"/>
          <w:szCs w:val="24"/>
        </w:rPr>
        <w:t>5 predstavi</w:t>
      </w:r>
      <w:r w:rsidRPr="004A3BF1">
        <w:rPr>
          <w:sz w:val="24"/>
          <w:szCs w:val="24"/>
        </w:rPr>
        <w:t xml:space="preserve"> predsednik Anton Grosek.</w:t>
      </w:r>
      <w:r>
        <w:rPr>
          <w:sz w:val="24"/>
          <w:szCs w:val="24"/>
        </w:rPr>
        <w:t xml:space="preserve"> V približno enakih zneskih kot prejšnje leto, v veliki meri so  odvisni od prihodkov in od potreb članov.</w:t>
      </w:r>
      <w:r w:rsidR="00157EC0">
        <w:rPr>
          <w:sz w:val="24"/>
          <w:szCs w:val="24"/>
        </w:rPr>
        <w:t xml:space="preserve"> Izpostavi se nakup novega praporja DU Dobrova, ker je stari iztrošen. Za ta nemen se bomo prijavili na razpis občine za participativni del proračunskih sredstev.</w:t>
      </w:r>
    </w:p>
    <w:p w14:paraId="117D31A5" w14:textId="2A2E0324" w:rsidR="00A66DD8" w:rsidRDefault="00A66DD8" w:rsidP="00A66DD8">
      <w:pPr>
        <w:rPr>
          <w:sz w:val="24"/>
          <w:szCs w:val="24"/>
          <w:u w:val="single"/>
        </w:rPr>
      </w:pPr>
      <w:r w:rsidRPr="00A32199">
        <w:rPr>
          <w:sz w:val="24"/>
          <w:szCs w:val="24"/>
          <w:u w:val="single"/>
        </w:rPr>
        <w:t xml:space="preserve">SKLEP </w:t>
      </w:r>
      <w:r w:rsidR="00392E0A">
        <w:rPr>
          <w:sz w:val="24"/>
          <w:szCs w:val="24"/>
          <w:u w:val="single"/>
        </w:rPr>
        <w:t>2</w:t>
      </w:r>
      <w:r w:rsidRPr="00A32199">
        <w:rPr>
          <w:sz w:val="24"/>
          <w:szCs w:val="24"/>
          <w:u w:val="single"/>
        </w:rPr>
        <w:t xml:space="preserve">: </w:t>
      </w:r>
      <w:r>
        <w:rPr>
          <w:sz w:val="24"/>
          <w:szCs w:val="24"/>
          <w:u w:val="single"/>
        </w:rPr>
        <w:t xml:space="preserve">Plan aktivnosti s finančnim načrtom je bil </w:t>
      </w:r>
      <w:r w:rsidR="006F115D">
        <w:rPr>
          <w:sz w:val="24"/>
          <w:szCs w:val="24"/>
          <w:u w:val="single"/>
        </w:rPr>
        <w:t xml:space="preserve">soglasno </w:t>
      </w:r>
      <w:r>
        <w:rPr>
          <w:sz w:val="24"/>
          <w:szCs w:val="24"/>
          <w:u w:val="single"/>
        </w:rPr>
        <w:t xml:space="preserve">sprejet. </w:t>
      </w:r>
    </w:p>
    <w:p w14:paraId="45816CA6" w14:textId="77777777" w:rsidR="009D32B0" w:rsidRDefault="009D32B0" w:rsidP="00FE15D4">
      <w:pPr>
        <w:rPr>
          <w:b/>
          <w:sz w:val="24"/>
          <w:szCs w:val="24"/>
        </w:rPr>
      </w:pPr>
    </w:p>
    <w:p w14:paraId="2589FF52" w14:textId="2BFB4B99" w:rsidR="00CA2AE5" w:rsidRDefault="00B21D7B" w:rsidP="00FE15D4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CA2AE5">
        <w:rPr>
          <w:b/>
          <w:sz w:val="24"/>
          <w:szCs w:val="24"/>
        </w:rPr>
        <w:t>. TOČKA</w:t>
      </w:r>
    </w:p>
    <w:p w14:paraId="27282D89" w14:textId="1723D04C" w:rsidR="002C1FD6" w:rsidRDefault="00FE15D4" w:rsidP="00FE15D4">
      <w:pPr>
        <w:rPr>
          <w:sz w:val="24"/>
          <w:szCs w:val="24"/>
        </w:rPr>
      </w:pPr>
      <w:r w:rsidRPr="004A3BF1">
        <w:rPr>
          <w:sz w:val="24"/>
          <w:szCs w:val="24"/>
        </w:rPr>
        <w:t>Finančno poročilo, je podala</w:t>
      </w:r>
      <w:r w:rsidR="001B14B1">
        <w:rPr>
          <w:sz w:val="24"/>
          <w:szCs w:val="24"/>
        </w:rPr>
        <w:t xml:space="preserve"> Prevc Alojzija</w:t>
      </w:r>
      <w:r w:rsidRPr="004A3BF1">
        <w:rPr>
          <w:sz w:val="24"/>
          <w:szCs w:val="24"/>
        </w:rPr>
        <w:t>, podrobno je poroča</w:t>
      </w:r>
      <w:r w:rsidR="00484535">
        <w:rPr>
          <w:sz w:val="24"/>
          <w:szCs w:val="24"/>
        </w:rPr>
        <w:t>la</w:t>
      </w:r>
      <w:r w:rsidRPr="004A3BF1">
        <w:rPr>
          <w:sz w:val="24"/>
          <w:szCs w:val="24"/>
        </w:rPr>
        <w:t xml:space="preserve"> o prihodkih in stroških delovanja društva v letu 202</w:t>
      </w:r>
      <w:r w:rsidR="00484535">
        <w:rPr>
          <w:sz w:val="24"/>
          <w:szCs w:val="24"/>
        </w:rPr>
        <w:t>4</w:t>
      </w:r>
      <w:r w:rsidRPr="004A3BF1">
        <w:rPr>
          <w:sz w:val="24"/>
          <w:szCs w:val="24"/>
        </w:rPr>
        <w:t>.</w:t>
      </w:r>
      <w:r w:rsidR="00392E0A">
        <w:rPr>
          <w:sz w:val="24"/>
          <w:szCs w:val="24"/>
        </w:rPr>
        <w:t xml:space="preserve"> </w:t>
      </w:r>
      <w:r w:rsidRPr="004A3BF1">
        <w:rPr>
          <w:sz w:val="24"/>
          <w:szCs w:val="24"/>
        </w:rPr>
        <w:t xml:space="preserve"> </w:t>
      </w:r>
      <w:r w:rsidR="009D32B0">
        <w:rPr>
          <w:sz w:val="24"/>
          <w:szCs w:val="24"/>
        </w:rPr>
        <w:t>F</w:t>
      </w:r>
      <w:r w:rsidR="00176AA7">
        <w:rPr>
          <w:sz w:val="24"/>
          <w:szCs w:val="24"/>
        </w:rPr>
        <w:t>inančno poročilo je</w:t>
      </w:r>
      <w:r w:rsidRPr="004A3BF1">
        <w:rPr>
          <w:sz w:val="24"/>
          <w:szCs w:val="24"/>
        </w:rPr>
        <w:t xml:space="preserve"> priloga zapisniku.</w:t>
      </w:r>
    </w:p>
    <w:p w14:paraId="4B000B99" w14:textId="2A29C1BC" w:rsidR="00F774EE" w:rsidRDefault="00F774EE" w:rsidP="00F774EE">
      <w:pPr>
        <w:rPr>
          <w:sz w:val="24"/>
          <w:szCs w:val="24"/>
          <w:u w:val="single"/>
        </w:rPr>
      </w:pPr>
      <w:r w:rsidRPr="00A32199">
        <w:rPr>
          <w:sz w:val="24"/>
          <w:szCs w:val="24"/>
          <w:u w:val="single"/>
        </w:rPr>
        <w:t xml:space="preserve">SKLEP </w:t>
      </w:r>
      <w:r>
        <w:rPr>
          <w:sz w:val="24"/>
          <w:szCs w:val="24"/>
          <w:u w:val="single"/>
        </w:rPr>
        <w:t xml:space="preserve">3: </w:t>
      </w:r>
      <w:r w:rsidRPr="00A32199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Finančno poročilo za leto 2024 je bilo </w:t>
      </w:r>
      <w:r w:rsidR="006F115D">
        <w:rPr>
          <w:sz w:val="24"/>
          <w:szCs w:val="24"/>
          <w:u w:val="single"/>
        </w:rPr>
        <w:t xml:space="preserve">soglasno </w:t>
      </w:r>
      <w:r>
        <w:rPr>
          <w:sz w:val="24"/>
          <w:szCs w:val="24"/>
          <w:u w:val="single"/>
        </w:rPr>
        <w:t>sprejeto</w:t>
      </w:r>
      <w:r w:rsidRPr="00A32199">
        <w:rPr>
          <w:sz w:val="24"/>
          <w:szCs w:val="24"/>
          <w:u w:val="single"/>
        </w:rPr>
        <w:t>.</w:t>
      </w:r>
    </w:p>
    <w:p w14:paraId="52B70E44" w14:textId="77777777" w:rsidR="00F774EE" w:rsidRDefault="00F774EE" w:rsidP="00FE15D4">
      <w:pPr>
        <w:rPr>
          <w:sz w:val="24"/>
          <w:szCs w:val="24"/>
        </w:rPr>
      </w:pPr>
    </w:p>
    <w:p w14:paraId="519B2C28" w14:textId="4098CF2F" w:rsidR="00392E0A" w:rsidRDefault="00392E0A" w:rsidP="00FE15D4">
      <w:pPr>
        <w:rPr>
          <w:sz w:val="24"/>
          <w:szCs w:val="24"/>
        </w:rPr>
      </w:pPr>
      <w:r>
        <w:rPr>
          <w:sz w:val="24"/>
          <w:szCs w:val="24"/>
        </w:rPr>
        <w:t>Bla</w:t>
      </w:r>
      <w:r w:rsidR="00F774EE">
        <w:rPr>
          <w:sz w:val="24"/>
          <w:szCs w:val="24"/>
        </w:rPr>
        <w:t xml:space="preserve">gajničarka predstavi tudi finančni plan dejavnosti DU Dobrova za leto 2025. Podroben plan pa bo mogoče izdelati po prejetih donacijah občine in </w:t>
      </w:r>
      <w:r w:rsidR="009A4924">
        <w:rPr>
          <w:sz w:val="24"/>
          <w:szCs w:val="24"/>
        </w:rPr>
        <w:t xml:space="preserve">eventuelnih </w:t>
      </w:r>
      <w:r w:rsidR="00F774EE">
        <w:rPr>
          <w:sz w:val="24"/>
          <w:szCs w:val="24"/>
        </w:rPr>
        <w:t>drugih donatorjev.</w:t>
      </w:r>
    </w:p>
    <w:p w14:paraId="048AC449" w14:textId="20DE76C6" w:rsidR="002C1FD6" w:rsidRDefault="00F774EE" w:rsidP="009D32B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SKLEP 4: Finančni plan za leto 2025 je </w:t>
      </w:r>
      <w:r w:rsidR="006F115D">
        <w:rPr>
          <w:sz w:val="24"/>
          <w:szCs w:val="24"/>
          <w:u w:val="single"/>
        </w:rPr>
        <w:t xml:space="preserve">bil soglasno </w:t>
      </w:r>
      <w:r>
        <w:rPr>
          <w:sz w:val="24"/>
          <w:szCs w:val="24"/>
          <w:u w:val="single"/>
        </w:rPr>
        <w:t>sprejet.</w:t>
      </w:r>
    </w:p>
    <w:p w14:paraId="25643A86" w14:textId="77777777" w:rsidR="009D32B0" w:rsidRDefault="009D32B0" w:rsidP="00FE15D4">
      <w:pPr>
        <w:rPr>
          <w:sz w:val="24"/>
          <w:szCs w:val="24"/>
        </w:rPr>
      </w:pPr>
    </w:p>
    <w:p w14:paraId="28243734" w14:textId="465C7C8F" w:rsidR="009D32B0" w:rsidRDefault="00B21D7B" w:rsidP="00FE15D4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D32B0">
        <w:rPr>
          <w:b/>
          <w:sz w:val="24"/>
          <w:szCs w:val="24"/>
        </w:rPr>
        <w:t xml:space="preserve">. </w:t>
      </w:r>
      <w:r w:rsidR="00FE15D4" w:rsidRPr="004A3BF1">
        <w:rPr>
          <w:b/>
          <w:sz w:val="24"/>
          <w:szCs w:val="24"/>
        </w:rPr>
        <w:t xml:space="preserve">TOČKA </w:t>
      </w:r>
    </w:p>
    <w:p w14:paraId="4EF67B95" w14:textId="0F6D8FC8" w:rsidR="00FE15D4" w:rsidRDefault="00FE15D4" w:rsidP="00FE15D4">
      <w:pPr>
        <w:rPr>
          <w:sz w:val="24"/>
          <w:szCs w:val="24"/>
        </w:rPr>
      </w:pPr>
      <w:r w:rsidRPr="004A3BF1">
        <w:rPr>
          <w:sz w:val="24"/>
          <w:szCs w:val="24"/>
        </w:rPr>
        <w:t>Poročilo nadzornega odbora – poročilo je predstavil Komat Rajko</w:t>
      </w:r>
      <w:r w:rsidR="00F774EE">
        <w:rPr>
          <w:sz w:val="24"/>
          <w:szCs w:val="24"/>
        </w:rPr>
        <w:t xml:space="preserve">. Pohvali delo blagajničarke in </w:t>
      </w:r>
      <w:r w:rsidR="00037DB5">
        <w:rPr>
          <w:sz w:val="24"/>
          <w:szCs w:val="24"/>
        </w:rPr>
        <w:t>računovodkinje</w:t>
      </w:r>
      <w:r w:rsidR="00F774EE">
        <w:rPr>
          <w:sz w:val="24"/>
          <w:szCs w:val="24"/>
        </w:rPr>
        <w:t xml:space="preserve">, ki vse vodita zelo vestno, vse poteka utečeno in brez napak in nadzorni odbor </w:t>
      </w:r>
      <w:r w:rsidR="00037DB5">
        <w:rPr>
          <w:sz w:val="24"/>
          <w:szCs w:val="24"/>
        </w:rPr>
        <w:t>ni odkril nepravilnosti</w:t>
      </w:r>
      <w:r w:rsidR="00F774EE">
        <w:rPr>
          <w:sz w:val="24"/>
          <w:szCs w:val="24"/>
        </w:rPr>
        <w:t>. P</w:t>
      </w:r>
      <w:r w:rsidRPr="004A3BF1">
        <w:rPr>
          <w:sz w:val="24"/>
          <w:szCs w:val="24"/>
        </w:rPr>
        <w:t>oročilo je priloga zapisnika.</w:t>
      </w:r>
    </w:p>
    <w:p w14:paraId="16537E78" w14:textId="47E2E35F" w:rsidR="009D32B0" w:rsidRDefault="009D32B0" w:rsidP="009D32B0">
      <w:pPr>
        <w:rPr>
          <w:sz w:val="24"/>
          <w:szCs w:val="24"/>
          <w:u w:val="single"/>
        </w:rPr>
      </w:pPr>
      <w:r w:rsidRPr="00A32199">
        <w:rPr>
          <w:sz w:val="24"/>
          <w:szCs w:val="24"/>
          <w:u w:val="single"/>
        </w:rPr>
        <w:t xml:space="preserve">SKLEP </w:t>
      </w:r>
      <w:r w:rsidR="00826D6D">
        <w:rPr>
          <w:sz w:val="24"/>
          <w:szCs w:val="24"/>
          <w:u w:val="single"/>
        </w:rPr>
        <w:t>4</w:t>
      </w:r>
      <w:r w:rsidR="00BA4616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 xml:space="preserve"> </w:t>
      </w:r>
      <w:r w:rsidRPr="00A32199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Poročilo nadzornega odbora je bilo </w:t>
      </w:r>
      <w:r w:rsidR="006F115D">
        <w:rPr>
          <w:sz w:val="24"/>
          <w:szCs w:val="24"/>
          <w:u w:val="single"/>
        </w:rPr>
        <w:t xml:space="preserve">soglasno </w:t>
      </w:r>
      <w:r>
        <w:rPr>
          <w:sz w:val="24"/>
          <w:szCs w:val="24"/>
          <w:u w:val="single"/>
        </w:rPr>
        <w:t>sprejeto</w:t>
      </w:r>
      <w:r w:rsidRPr="00A32199">
        <w:rPr>
          <w:sz w:val="24"/>
          <w:szCs w:val="24"/>
          <w:u w:val="single"/>
        </w:rPr>
        <w:t>.</w:t>
      </w:r>
    </w:p>
    <w:p w14:paraId="1F7A58A6" w14:textId="477608D4" w:rsidR="00F774EE" w:rsidRPr="00F774EE" w:rsidRDefault="00F774EE" w:rsidP="009D32B0">
      <w:pPr>
        <w:rPr>
          <w:sz w:val="24"/>
          <w:szCs w:val="24"/>
        </w:rPr>
      </w:pPr>
      <w:r w:rsidRPr="00037DB5">
        <w:rPr>
          <w:sz w:val="24"/>
          <w:szCs w:val="24"/>
        </w:rPr>
        <w:lastRenderedPageBreak/>
        <w:t xml:space="preserve">Vinko </w:t>
      </w:r>
      <w:r>
        <w:rPr>
          <w:sz w:val="24"/>
          <w:szCs w:val="24"/>
        </w:rPr>
        <w:t>Kuder</w:t>
      </w:r>
      <w:r w:rsidR="009A4924">
        <w:rPr>
          <w:sz w:val="24"/>
          <w:szCs w:val="24"/>
        </w:rPr>
        <w:t>,</w:t>
      </w:r>
      <w:r>
        <w:rPr>
          <w:sz w:val="24"/>
          <w:szCs w:val="24"/>
        </w:rPr>
        <w:t xml:space="preserve"> kot predsednik častnega razsodišča</w:t>
      </w:r>
      <w:r w:rsidR="009A4924">
        <w:rPr>
          <w:sz w:val="24"/>
          <w:szCs w:val="24"/>
        </w:rPr>
        <w:t>,</w:t>
      </w:r>
      <w:r>
        <w:rPr>
          <w:sz w:val="24"/>
          <w:szCs w:val="24"/>
        </w:rPr>
        <w:t xml:space="preserve"> po</w:t>
      </w:r>
      <w:r w:rsidR="00037DB5">
        <w:rPr>
          <w:sz w:val="24"/>
          <w:szCs w:val="24"/>
        </w:rPr>
        <w:t>r</w:t>
      </w:r>
      <w:r>
        <w:rPr>
          <w:sz w:val="24"/>
          <w:szCs w:val="24"/>
        </w:rPr>
        <w:t>očila ni pripravil, ker to ni potrebno. Se pa iskreno zahvaljuje vsem članom UO za vse delo, da vse poteka tako, da društvo del</w:t>
      </w:r>
      <w:r w:rsidR="00037DB5">
        <w:rPr>
          <w:sz w:val="24"/>
          <w:szCs w:val="24"/>
        </w:rPr>
        <w:t>uje transparentno, v skladu s pravili in v dobro članom.</w:t>
      </w:r>
    </w:p>
    <w:p w14:paraId="02EB421A" w14:textId="77777777" w:rsidR="009D32B0" w:rsidRDefault="009D32B0" w:rsidP="00FE15D4">
      <w:pPr>
        <w:rPr>
          <w:sz w:val="24"/>
          <w:szCs w:val="24"/>
        </w:rPr>
      </w:pPr>
    </w:p>
    <w:p w14:paraId="45808803" w14:textId="1CE93B24" w:rsidR="00FE15D4" w:rsidRPr="004A3BF1" w:rsidRDefault="00B21D7B" w:rsidP="00FE15D4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26D6D">
        <w:rPr>
          <w:b/>
          <w:sz w:val="24"/>
          <w:szCs w:val="24"/>
        </w:rPr>
        <w:t xml:space="preserve">. </w:t>
      </w:r>
      <w:r w:rsidR="000316BE">
        <w:rPr>
          <w:b/>
          <w:sz w:val="24"/>
          <w:szCs w:val="24"/>
        </w:rPr>
        <w:t xml:space="preserve">TOČKA </w:t>
      </w:r>
    </w:p>
    <w:p w14:paraId="77824F66" w14:textId="0D875C36" w:rsidR="005C68FB" w:rsidRDefault="002C1FD6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</w:t>
      </w:r>
      <w:r w:rsidR="00826D6D" w:rsidRPr="00826D6D">
        <w:rPr>
          <w:bCs/>
          <w:sz w:val="24"/>
          <w:szCs w:val="24"/>
        </w:rPr>
        <w:t xml:space="preserve">inko Kuder </w:t>
      </w:r>
      <w:r w:rsidR="00826D6D">
        <w:rPr>
          <w:bCs/>
          <w:sz w:val="24"/>
          <w:szCs w:val="24"/>
        </w:rPr>
        <w:t>poda obrazložitev</w:t>
      </w:r>
      <w:r w:rsidR="00BA4616">
        <w:rPr>
          <w:bCs/>
          <w:sz w:val="24"/>
          <w:szCs w:val="24"/>
        </w:rPr>
        <w:t xml:space="preserve"> razrešitve dotedanje tajnice Jelke Ciuha, ki je sprejela delo urednice spletne strani DU Dobrova. </w:t>
      </w:r>
    </w:p>
    <w:p w14:paraId="1784ABB0" w14:textId="6BA52A0D" w:rsidR="00BA4616" w:rsidRDefault="005C68FB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Najlepše se z</w:t>
      </w:r>
      <w:r w:rsidR="00BA4616">
        <w:rPr>
          <w:bCs/>
          <w:sz w:val="24"/>
          <w:szCs w:val="24"/>
        </w:rPr>
        <w:t>ahvaljujemo  Mojci Pozvek za postavitev in pomoč pri urejanju spletne strani.</w:t>
      </w:r>
      <w:r>
        <w:rPr>
          <w:bCs/>
          <w:sz w:val="24"/>
          <w:szCs w:val="24"/>
        </w:rPr>
        <w:t xml:space="preserve"> </w:t>
      </w:r>
    </w:p>
    <w:p w14:paraId="54645499" w14:textId="32B7980B" w:rsidR="0095489B" w:rsidRDefault="005C68FB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Predlaga se razrešitev tajnice Jelke Ciuha in potrdi kot urednic</w:t>
      </w:r>
      <w:r w:rsidR="00D30C7F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spletne strani DU Dobrova</w:t>
      </w:r>
      <w:r w:rsidR="0095489B">
        <w:rPr>
          <w:bCs/>
          <w:sz w:val="24"/>
          <w:szCs w:val="24"/>
        </w:rPr>
        <w:t xml:space="preserve"> ter članico UO (kot pomoč </w:t>
      </w:r>
      <w:r w:rsidR="00037DB5">
        <w:rPr>
          <w:bCs/>
          <w:sz w:val="24"/>
          <w:szCs w:val="24"/>
        </w:rPr>
        <w:t>predsedniku in tajnici pri vodenju društva</w:t>
      </w:r>
      <w:r w:rsidR="0095489B">
        <w:rPr>
          <w:bCs/>
          <w:sz w:val="24"/>
          <w:szCs w:val="24"/>
        </w:rPr>
        <w:t>).</w:t>
      </w:r>
    </w:p>
    <w:p w14:paraId="23C8F9C3" w14:textId="1A1D7E68" w:rsidR="00BA4616" w:rsidRDefault="0095489B" w:rsidP="00FE15D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</w:t>
      </w:r>
      <w:r w:rsidR="00BA4616" w:rsidRPr="00A32199">
        <w:rPr>
          <w:sz w:val="24"/>
          <w:szCs w:val="24"/>
          <w:u w:val="single"/>
        </w:rPr>
        <w:t xml:space="preserve">KLEP </w:t>
      </w:r>
      <w:r w:rsidR="00F214AA">
        <w:rPr>
          <w:sz w:val="24"/>
          <w:szCs w:val="24"/>
          <w:u w:val="single"/>
        </w:rPr>
        <w:t>5</w:t>
      </w:r>
      <w:r w:rsidR="00BA4616">
        <w:rPr>
          <w:sz w:val="24"/>
          <w:szCs w:val="24"/>
          <w:u w:val="single"/>
        </w:rPr>
        <w:t xml:space="preserve">: </w:t>
      </w:r>
      <w:r w:rsidR="005C68FB">
        <w:rPr>
          <w:sz w:val="24"/>
          <w:szCs w:val="24"/>
          <w:u w:val="single"/>
        </w:rPr>
        <w:t xml:space="preserve">Predlog je bil soglasno sprejet. </w:t>
      </w:r>
      <w:r w:rsidR="00BA4616">
        <w:rPr>
          <w:sz w:val="24"/>
          <w:szCs w:val="24"/>
          <w:u w:val="single"/>
        </w:rPr>
        <w:t xml:space="preserve"> </w:t>
      </w:r>
    </w:p>
    <w:p w14:paraId="414B0D46" w14:textId="7022AFD3" w:rsidR="005C68FB" w:rsidRDefault="005C68FB" w:rsidP="00FE15D4">
      <w:pPr>
        <w:rPr>
          <w:sz w:val="24"/>
          <w:szCs w:val="24"/>
          <w:u w:val="single"/>
        </w:rPr>
      </w:pPr>
    </w:p>
    <w:p w14:paraId="5F1212C7" w14:textId="787DC444" w:rsidR="005C68FB" w:rsidRDefault="00BA4616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Prav tako se razreši iz mesta administratorja Dragico Rejec</w:t>
      </w:r>
      <w:r w:rsidR="005C68FB">
        <w:rPr>
          <w:bCs/>
          <w:sz w:val="24"/>
          <w:szCs w:val="24"/>
        </w:rPr>
        <w:t>, ki je sprejela mesto tajnice in podpredsednice društva.</w:t>
      </w:r>
    </w:p>
    <w:p w14:paraId="1514DFAF" w14:textId="5BE90B11" w:rsidR="005C68FB" w:rsidRDefault="005C68FB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Predlaga se razrešitev Dragice Rejec iz mesta administratorja in potrdi kot tajnic</w:t>
      </w:r>
      <w:r w:rsidR="00D30C7F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duštva.</w:t>
      </w:r>
    </w:p>
    <w:p w14:paraId="534019DA" w14:textId="74075E9D" w:rsidR="005C68FB" w:rsidRDefault="005C68FB" w:rsidP="00FE15D4">
      <w:pPr>
        <w:rPr>
          <w:bCs/>
          <w:sz w:val="24"/>
          <w:szCs w:val="24"/>
          <w:u w:val="single"/>
        </w:rPr>
      </w:pPr>
      <w:r w:rsidRPr="005C68FB">
        <w:rPr>
          <w:bCs/>
          <w:sz w:val="24"/>
          <w:szCs w:val="24"/>
          <w:u w:val="single"/>
        </w:rPr>
        <w:t xml:space="preserve">Sklep </w:t>
      </w:r>
      <w:r w:rsidR="00F214AA">
        <w:rPr>
          <w:bCs/>
          <w:sz w:val="24"/>
          <w:szCs w:val="24"/>
          <w:u w:val="single"/>
        </w:rPr>
        <w:t>6</w:t>
      </w:r>
      <w:r w:rsidRPr="005C68FB">
        <w:rPr>
          <w:bCs/>
          <w:sz w:val="24"/>
          <w:szCs w:val="24"/>
          <w:u w:val="single"/>
        </w:rPr>
        <w:t>: Predlog je bil soglasno sprejet.</w:t>
      </w:r>
    </w:p>
    <w:p w14:paraId="1FCE5246" w14:textId="77777777" w:rsidR="00F774EE" w:rsidRDefault="00F774EE" w:rsidP="00FE15D4">
      <w:pPr>
        <w:rPr>
          <w:bCs/>
          <w:sz w:val="24"/>
          <w:szCs w:val="24"/>
          <w:u w:val="single"/>
        </w:rPr>
      </w:pPr>
    </w:p>
    <w:p w14:paraId="45B7E48B" w14:textId="170DF11E" w:rsidR="005C68FB" w:rsidRDefault="005C68FB" w:rsidP="00FE15D4">
      <w:pPr>
        <w:rPr>
          <w:bCs/>
          <w:sz w:val="24"/>
          <w:szCs w:val="24"/>
        </w:rPr>
      </w:pPr>
      <w:r w:rsidRPr="005C68FB">
        <w:rPr>
          <w:bCs/>
          <w:sz w:val="24"/>
          <w:szCs w:val="24"/>
        </w:rPr>
        <w:t>Nove</w:t>
      </w:r>
      <w:r>
        <w:rPr>
          <w:bCs/>
          <w:sz w:val="24"/>
          <w:szCs w:val="24"/>
        </w:rPr>
        <w:t>ga administratorja se na tem OZ ne bo volilo. Če pa se v nadaljevanju tega mandata pokaže potreba, OZ pooblašča Upravni odbor, da ga imenuje in se potrdi na naslednjem občnem zboru.</w:t>
      </w:r>
    </w:p>
    <w:p w14:paraId="26EA158A" w14:textId="43C70892" w:rsidR="00A7727C" w:rsidRDefault="00A7727C" w:rsidP="00FE15D4">
      <w:pPr>
        <w:rPr>
          <w:bCs/>
          <w:sz w:val="24"/>
          <w:szCs w:val="24"/>
          <w:u w:val="single"/>
        </w:rPr>
      </w:pPr>
      <w:r w:rsidRPr="00A7727C">
        <w:rPr>
          <w:bCs/>
          <w:sz w:val="24"/>
          <w:szCs w:val="24"/>
          <w:u w:val="single"/>
        </w:rPr>
        <w:t xml:space="preserve">Sklep </w:t>
      </w:r>
      <w:r w:rsidR="00F214AA">
        <w:rPr>
          <w:bCs/>
          <w:sz w:val="24"/>
          <w:szCs w:val="24"/>
          <w:u w:val="single"/>
        </w:rPr>
        <w:t>7</w:t>
      </w:r>
      <w:r w:rsidRPr="00A7727C">
        <w:rPr>
          <w:bCs/>
          <w:sz w:val="24"/>
          <w:szCs w:val="24"/>
          <w:u w:val="single"/>
        </w:rPr>
        <w:t xml:space="preserve">: Predlog </w:t>
      </w:r>
      <w:r w:rsidR="006F115D">
        <w:rPr>
          <w:bCs/>
          <w:sz w:val="24"/>
          <w:szCs w:val="24"/>
          <w:u w:val="single"/>
        </w:rPr>
        <w:t xml:space="preserve">je bil </w:t>
      </w:r>
      <w:r w:rsidRPr="00A7727C">
        <w:rPr>
          <w:bCs/>
          <w:sz w:val="24"/>
          <w:szCs w:val="24"/>
          <w:u w:val="single"/>
        </w:rPr>
        <w:t>soglasno sprejet.</w:t>
      </w:r>
    </w:p>
    <w:p w14:paraId="0A27BEB1" w14:textId="77777777" w:rsidR="008F1E72" w:rsidRPr="008F1E72" w:rsidRDefault="008F1E72" w:rsidP="00FE15D4">
      <w:pPr>
        <w:rPr>
          <w:bCs/>
          <w:sz w:val="24"/>
          <w:szCs w:val="24"/>
          <w:u w:val="single"/>
        </w:rPr>
      </w:pPr>
    </w:p>
    <w:p w14:paraId="2FF8BC64" w14:textId="1A0E028E" w:rsidR="002C1FD6" w:rsidRDefault="002C1FD6" w:rsidP="00FE15D4">
      <w:pPr>
        <w:rPr>
          <w:bCs/>
          <w:sz w:val="24"/>
          <w:szCs w:val="24"/>
        </w:rPr>
      </w:pPr>
      <w:r w:rsidRPr="002C1FD6">
        <w:rPr>
          <w:bCs/>
          <w:sz w:val="24"/>
          <w:szCs w:val="24"/>
        </w:rPr>
        <w:t>Po</w:t>
      </w:r>
      <w:r>
        <w:rPr>
          <w:bCs/>
          <w:sz w:val="24"/>
          <w:szCs w:val="24"/>
        </w:rPr>
        <w:t>verjenica za Šujico Slavka Kovač je podala izstopno izjavo v januarju 2025. Nadomestila jo bo Božič Ivanka.</w:t>
      </w:r>
    </w:p>
    <w:p w14:paraId="4E679E5C" w14:textId="6DE098E8" w:rsidR="002C1FD6" w:rsidRDefault="002C1FD6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Predlaga se razrešitev Kovačeve </w:t>
      </w:r>
      <w:r w:rsidR="00684B30">
        <w:rPr>
          <w:bCs/>
          <w:sz w:val="24"/>
          <w:szCs w:val="24"/>
        </w:rPr>
        <w:t>ter</w:t>
      </w:r>
      <w:r>
        <w:rPr>
          <w:bCs/>
          <w:sz w:val="24"/>
          <w:szCs w:val="24"/>
        </w:rPr>
        <w:t xml:space="preserve"> potrditev Božičev</w:t>
      </w:r>
      <w:r w:rsidR="000F3694">
        <w:rPr>
          <w:bCs/>
          <w:sz w:val="24"/>
          <w:szCs w:val="24"/>
        </w:rPr>
        <w:t>e kot poverjenice za področje Šujice</w:t>
      </w:r>
      <w:r w:rsidR="00684B30">
        <w:rPr>
          <w:bCs/>
          <w:sz w:val="24"/>
          <w:szCs w:val="24"/>
        </w:rPr>
        <w:t xml:space="preserve"> in članico UO</w:t>
      </w:r>
      <w:r w:rsidR="000F3694">
        <w:rPr>
          <w:bCs/>
          <w:sz w:val="24"/>
          <w:szCs w:val="24"/>
        </w:rPr>
        <w:t>.</w:t>
      </w:r>
    </w:p>
    <w:p w14:paraId="2206E1D2" w14:textId="09BF6F14" w:rsidR="002C1FD6" w:rsidRDefault="002C1FD6" w:rsidP="00FE15D4">
      <w:pPr>
        <w:rPr>
          <w:bCs/>
          <w:sz w:val="24"/>
          <w:szCs w:val="24"/>
          <w:u w:val="single"/>
        </w:rPr>
      </w:pPr>
      <w:r w:rsidRPr="006E06DE">
        <w:rPr>
          <w:bCs/>
          <w:sz w:val="24"/>
          <w:szCs w:val="24"/>
          <w:u w:val="single"/>
        </w:rPr>
        <w:t xml:space="preserve">Sklep </w:t>
      </w:r>
      <w:r w:rsidR="00F214AA">
        <w:rPr>
          <w:bCs/>
          <w:sz w:val="24"/>
          <w:szCs w:val="24"/>
          <w:u w:val="single"/>
        </w:rPr>
        <w:t>8</w:t>
      </w:r>
      <w:r w:rsidRPr="006E06DE">
        <w:rPr>
          <w:bCs/>
          <w:sz w:val="24"/>
          <w:szCs w:val="24"/>
          <w:u w:val="single"/>
        </w:rPr>
        <w:t xml:space="preserve">: Predlog </w:t>
      </w:r>
      <w:r w:rsidR="006F115D">
        <w:rPr>
          <w:bCs/>
          <w:sz w:val="24"/>
          <w:szCs w:val="24"/>
          <w:u w:val="single"/>
        </w:rPr>
        <w:t xml:space="preserve">je bil </w:t>
      </w:r>
      <w:r w:rsidRPr="006E06DE">
        <w:rPr>
          <w:bCs/>
          <w:sz w:val="24"/>
          <w:szCs w:val="24"/>
          <w:u w:val="single"/>
        </w:rPr>
        <w:t>soglasno sprejet.</w:t>
      </w:r>
    </w:p>
    <w:p w14:paraId="741EC8C2" w14:textId="77777777" w:rsidR="000F3694" w:rsidRPr="006E06DE" w:rsidRDefault="000F3694" w:rsidP="00FE15D4">
      <w:pPr>
        <w:rPr>
          <w:bCs/>
          <w:sz w:val="24"/>
          <w:szCs w:val="24"/>
          <w:u w:val="single"/>
        </w:rPr>
      </w:pPr>
    </w:p>
    <w:p w14:paraId="0C5FDCD1" w14:textId="2FFDBB28" w:rsidR="002C1FD6" w:rsidRDefault="008F1E72" w:rsidP="00FE15D4">
      <w:pPr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2C1FD6" w:rsidRPr="002C1FD6">
        <w:rPr>
          <w:b/>
          <w:sz w:val="24"/>
          <w:szCs w:val="24"/>
        </w:rPr>
        <w:t>. TOČKA</w:t>
      </w:r>
    </w:p>
    <w:p w14:paraId="6737B8A9" w14:textId="7E2BF874" w:rsidR="008F1E72" w:rsidRDefault="002C1FD6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Jelka Ciuha </w:t>
      </w:r>
      <w:r w:rsidR="00684B30">
        <w:rPr>
          <w:bCs/>
          <w:sz w:val="24"/>
          <w:szCs w:val="24"/>
        </w:rPr>
        <w:t xml:space="preserve">se zahvali za zaupanje ob prevzemu mesta urednice spletne strani in </w:t>
      </w:r>
      <w:r w:rsidR="000F3694">
        <w:rPr>
          <w:bCs/>
          <w:sz w:val="24"/>
          <w:szCs w:val="24"/>
        </w:rPr>
        <w:t>predstavi</w:t>
      </w:r>
      <w:r w:rsidR="008F1E72">
        <w:rPr>
          <w:bCs/>
          <w:sz w:val="24"/>
          <w:szCs w:val="24"/>
        </w:rPr>
        <w:t xml:space="preserve"> začetke prevzema. </w:t>
      </w:r>
      <w:r w:rsidR="000F3694">
        <w:rPr>
          <w:bCs/>
          <w:sz w:val="24"/>
          <w:szCs w:val="24"/>
        </w:rPr>
        <w:t>Opisala</w:t>
      </w:r>
      <w:r w:rsidR="008F1E72">
        <w:rPr>
          <w:bCs/>
          <w:sz w:val="24"/>
          <w:szCs w:val="24"/>
        </w:rPr>
        <w:t xml:space="preserve"> je svoje naloge</w:t>
      </w:r>
      <w:r w:rsidR="000F3694">
        <w:rPr>
          <w:bCs/>
          <w:sz w:val="24"/>
          <w:szCs w:val="24"/>
        </w:rPr>
        <w:t>, to so upravljanje, vzdrževanje in optimizacij</w:t>
      </w:r>
      <w:r w:rsidR="00684B30">
        <w:rPr>
          <w:bCs/>
          <w:sz w:val="24"/>
          <w:szCs w:val="24"/>
        </w:rPr>
        <w:t>a</w:t>
      </w:r>
      <w:r w:rsidR="000F3694">
        <w:rPr>
          <w:bCs/>
          <w:sz w:val="24"/>
          <w:szCs w:val="24"/>
        </w:rPr>
        <w:t xml:space="preserve"> spletne strani</w:t>
      </w:r>
      <w:r w:rsidR="008F1E72">
        <w:rPr>
          <w:bCs/>
          <w:sz w:val="24"/>
          <w:szCs w:val="24"/>
        </w:rPr>
        <w:t>.</w:t>
      </w:r>
      <w:r w:rsidR="000F3694">
        <w:rPr>
          <w:bCs/>
          <w:sz w:val="24"/>
          <w:szCs w:val="24"/>
        </w:rPr>
        <w:t xml:space="preserve"> Uporabnikom so najbolj vidne objave in urejanje besedil, slik in drugih elementov na spletni strani. Po</w:t>
      </w:r>
      <w:r w:rsidR="00684B30">
        <w:rPr>
          <w:bCs/>
          <w:sz w:val="24"/>
          <w:szCs w:val="24"/>
        </w:rPr>
        <w:t>v</w:t>
      </w:r>
      <w:r w:rsidR="000F3694">
        <w:rPr>
          <w:bCs/>
          <w:sz w:val="24"/>
          <w:szCs w:val="24"/>
        </w:rPr>
        <w:t>dari, da je spletna stran zelo pomembna pri obveščanju in povezovanju članov s širšo skupnostjo.</w:t>
      </w:r>
    </w:p>
    <w:p w14:paraId="6E8B4539" w14:textId="578B860A" w:rsidR="008F1E72" w:rsidRDefault="008F1E72" w:rsidP="00FE15D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</w:t>
      </w:r>
      <w:r w:rsidR="006E06DE">
        <w:rPr>
          <w:bCs/>
          <w:sz w:val="24"/>
          <w:szCs w:val="24"/>
        </w:rPr>
        <w:t>uder</w:t>
      </w:r>
      <w:r>
        <w:rPr>
          <w:bCs/>
          <w:sz w:val="24"/>
          <w:szCs w:val="24"/>
        </w:rPr>
        <w:t xml:space="preserve"> pohvali </w:t>
      </w:r>
      <w:r w:rsidR="006E06DE">
        <w:rPr>
          <w:bCs/>
          <w:sz w:val="24"/>
          <w:szCs w:val="24"/>
        </w:rPr>
        <w:t>idejo predsednika Groska o postavitvi spletne strani, ki je dobo zaživela in je dobra popotnica v teh časih</w:t>
      </w:r>
      <w:r w:rsidR="00F214AA">
        <w:rPr>
          <w:bCs/>
          <w:sz w:val="24"/>
          <w:szCs w:val="24"/>
        </w:rPr>
        <w:t>, ko se vedno bolj uveljavlja</w:t>
      </w:r>
      <w:r w:rsidR="006E06DE">
        <w:rPr>
          <w:bCs/>
          <w:sz w:val="24"/>
          <w:szCs w:val="24"/>
        </w:rPr>
        <w:t xml:space="preserve"> umetn</w:t>
      </w:r>
      <w:r w:rsidR="00F214AA">
        <w:rPr>
          <w:bCs/>
          <w:sz w:val="24"/>
          <w:szCs w:val="24"/>
        </w:rPr>
        <w:t>a</w:t>
      </w:r>
      <w:r w:rsidR="006E06DE">
        <w:rPr>
          <w:bCs/>
          <w:sz w:val="24"/>
          <w:szCs w:val="24"/>
        </w:rPr>
        <w:t xml:space="preserve"> inteligenc</w:t>
      </w:r>
      <w:r w:rsidR="00F214AA">
        <w:rPr>
          <w:bCs/>
          <w:sz w:val="24"/>
          <w:szCs w:val="24"/>
        </w:rPr>
        <w:t>a</w:t>
      </w:r>
      <w:r w:rsidR="006E06DE">
        <w:rPr>
          <w:bCs/>
          <w:sz w:val="24"/>
          <w:szCs w:val="24"/>
        </w:rPr>
        <w:t>.</w:t>
      </w:r>
    </w:p>
    <w:p w14:paraId="41EE423F" w14:textId="77777777" w:rsidR="000F3694" w:rsidRPr="002C1FD6" w:rsidRDefault="000F3694" w:rsidP="00FE15D4">
      <w:pPr>
        <w:rPr>
          <w:bCs/>
          <w:sz w:val="24"/>
          <w:szCs w:val="24"/>
        </w:rPr>
      </w:pPr>
    </w:p>
    <w:p w14:paraId="6EEEACE9" w14:textId="0DE164E3" w:rsidR="00FE15D4" w:rsidRDefault="00B21D7B" w:rsidP="00FE15D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7. TOČKA </w:t>
      </w:r>
      <w:r w:rsidR="005C68FB">
        <w:rPr>
          <w:sz w:val="24"/>
          <w:szCs w:val="24"/>
        </w:rPr>
        <w:t>Po</w:t>
      </w:r>
      <w:r w:rsidR="00FE15D4" w:rsidRPr="004A3BF1">
        <w:rPr>
          <w:sz w:val="24"/>
          <w:szCs w:val="24"/>
        </w:rPr>
        <w:t>zdravni nagovori gostov</w:t>
      </w:r>
      <w:r w:rsidR="00C5783B">
        <w:rPr>
          <w:sz w:val="24"/>
          <w:szCs w:val="24"/>
        </w:rPr>
        <w:t>.</w:t>
      </w:r>
    </w:p>
    <w:p w14:paraId="67CCD424" w14:textId="5FE80A1F" w:rsidR="00601BF9" w:rsidRDefault="00FE15D4" w:rsidP="00FE15D4">
      <w:pPr>
        <w:rPr>
          <w:sz w:val="24"/>
          <w:szCs w:val="24"/>
        </w:rPr>
      </w:pPr>
      <w:r w:rsidRPr="00C9154F">
        <w:rPr>
          <w:b/>
          <w:bCs/>
          <w:sz w:val="24"/>
          <w:szCs w:val="24"/>
        </w:rPr>
        <w:t xml:space="preserve">Župan </w:t>
      </w:r>
      <w:r w:rsidR="006F115D">
        <w:rPr>
          <w:b/>
          <w:bCs/>
          <w:sz w:val="24"/>
          <w:szCs w:val="24"/>
        </w:rPr>
        <w:t xml:space="preserve">občine Dobrova Polhov Gradec: </w:t>
      </w:r>
      <w:r w:rsidRPr="00C9154F">
        <w:rPr>
          <w:b/>
          <w:bCs/>
          <w:sz w:val="24"/>
          <w:szCs w:val="24"/>
        </w:rPr>
        <w:t>JURE DOLIN</w:t>
      </w:r>
      <w:r w:rsidR="00527FBD" w:rsidRPr="00C9154F">
        <w:rPr>
          <w:b/>
          <w:bCs/>
          <w:sz w:val="24"/>
          <w:szCs w:val="24"/>
        </w:rPr>
        <w:t>A</w:t>
      </w:r>
      <w:r w:rsidRPr="00C9154F">
        <w:rPr>
          <w:b/>
          <w:bCs/>
          <w:sz w:val="24"/>
          <w:szCs w:val="24"/>
        </w:rPr>
        <w:t>R</w:t>
      </w:r>
      <w:r w:rsidR="006F115D">
        <w:rPr>
          <w:sz w:val="24"/>
          <w:szCs w:val="24"/>
        </w:rPr>
        <w:t xml:space="preserve">; </w:t>
      </w:r>
      <w:r w:rsidR="00601BF9">
        <w:rPr>
          <w:sz w:val="24"/>
          <w:szCs w:val="24"/>
        </w:rPr>
        <w:t xml:space="preserve">pozdravi vse navzoče in čestita UO za uspešno vodenje društva, kar ni samoumevno, saj zahteva veliko prostovolnega dela. Pohvali povezovanje </w:t>
      </w:r>
      <w:r w:rsidR="00F214AA">
        <w:rPr>
          <w:sz w:val="24"/>
          <w:szCs w:val="24"/>
        </w:rPr>
        <w:t>med občani</w:t>
      </w:r>
      <w:r w:rsidR="00601BF9">
        <w:rPr>
          <w:sz w:val="24"/>
          <w:szCs w:val="24"/>
        </w:rPr>
        <w:t xml:space="preserve"> ter skrb in vključavanje tudi najranljivejše skupine v naši občini. </w:t>
      </w:r>
    </w:p>
    <w:p w14:paraId="5C1448B8" w14:textId="5DD14DDA" w:rsidR="00601BF9" w:rsidRDefault="00601BF9" w:rsidP="00FE15D4">
      <w:pPr>
        <w:rPr>
          <w:sz w:val="24"/>
          <w:szCs w:val="24"/>
        </w:rPr>
      </w:pPr>
      <w:r>
        <w:rPr>
          <w:sz w:val="24"/>
          <w:szCs w:val="24"/>
        </w:rPr>
        <w:t>Poplave leta 2023 so zaznamovale našo občino in zato so bile vse prioritete v letu 2024 usmerjene v sanacijo okrog poprav (76 gradbišč), sanacija se bo izvajala vse do leta 2027. Strateški projekti:</w:t>
      </w:r>
      <w:r w:rsidR="00D0363A">
        <w:rPr>
          <w:sz w:val="24"/>
          <w:szCs w:val="24"/>
        </w:rPr>
        <w:t xml:space="preserve"> </w:t>
      </w:r>
      <w:r>
        <w:rPr>
          <w:sz w:val="24"/>
          <w:szCs w:val="24"/>
        </w:rPr>
        <w:t>vzpostavlja se projekt vzdrževanja cest</w:t>
      </w:r>
      <w:r w:rsidR="00F214AA">
        <w:rPr>
          <w:sz w:val="24"/>
          <w:szCs w:val="24"/>
        </w:rPr>
        <w:t>;</w:t>
      </w:r>
      <w:r>
        <w:rPr>
          <w:sz w:val="24"/>
          <w:szCs w:val="24"/>
        </w:rPr>
        <w:t xml:space="preserve"> proj</w:t>
      </w:r>
      <w:r w:rsidR="00D0363A">
        <w:rPr>
          <w:sz w:val="24"/>
          <w:szCs w:val="24"/>
        </w:rPr>
        <w:t>e</w:t>
      </w:r>
      <w:r>
        <w:rPr>
          <w:sz w:val="24"/>
          <w:szCs w:val="24"/>
        </w:rPr>
        <w:t>kt Zelena dolina se predvidoma zaključi maja 2025</w:t>
      </w:r>
      <w:r w:rsidR="00D0363A">
        <w:rPr>
          <w:sz w:val="24"/>
          <w:szCs w:val="24"/>
        </w:rPr>
        <w:t xml:space="preserve"> (v njej bo knjižnica in prostor za medgeneracijsk center)</w:t>
      </w:r>
      <w:r w:rsidR="00F214AA">
        <w:rPr>
          <w:sz w:val="24"/>
          <w:szCs w:val="24"/>
        </w:rPr>
        <w:t xml:space="preserve">; </w:t>
      </w:r>
      <w:r w:rsidR="00D0363A">
        <w:rPr>
          <w:sz w:val="24"/>
          <w:szCs w:val="24"/>
        </w:rPr>
        <w:t>ŠRC Gabrje se bo prenevljal</w:t>
      </w:r>
      <w:r w:rsidR="00F214AA">
        <w:rPr>
          <w:sz w:val="24"/>
          <w:szCs w:val="24"/>
        </w:rPr>
        <w:t>;</w:t>
      </w:r>
      <w:r w:rsidR="00D0363A">
        <w:rPr>
          <w:sz w:val="24"/>
          <w:szCs w:val="24"/>
        </w:rPr>
        <w:t xml:space="preserve"> Center Dobrova (pošta, trgovina, lekarna, knjižnica,..) naj bi se začel leta 2026</w:t>
      </w:r>
      <w:r w:rsidR="00F214AA">
        <w:rPr>
          <w:sz w:val="24"/>
          <w:szCs w:val="24"/>
        </w:rPr>
        <w:t>;</w:t>
      </w:r>
      <w:r w:rsidR="00D0363A">
        <w:rPr>
          <w:sz w:val="24"/>
          <w:szCs w:val="24"/>
        </w:rPr>
        <w:t xml:space="preserve"> ureditev parkirišča pri rondoju se zaključuje</w:t>
      </w:r>
      <w:r w:rsidR="00F214AA">
        <w:rPr>
          <w:sz w:val="24"/>
          <w:szCs w:val="24"/>
        </w:rPr>
        <w:t>;</w:t>
      </w:r>
      <w:r w:rsidR="00D0363A">
        <w:rPr>
          <w:sz w:val="24"/>
          <w:szCs w:val="24"/>
        </w:rPr>
        <w:t xml:space="preserve"> postavitev čimveč otroških igral na več lokacijah</w:t>
      </w:r>
      <w:r w:rsidR="00F214AA">
        <w:rPr>
          <w:sz w:val="24"/>
          <w:szCs w:val="24"/>
        </w:rPr>
        <w:t xml:space="preserve">; </w:t>
      </w:r>
      <w:r w:rsidR="00D0363A">
        <w:rPr>
          <w:sz w:val="24"/>
          <w:szCs w:val="24"/>
        </w:rPr>
        <w:t xml:space="preserve">začeli naj bi z urejanjem občinskega prostorskega plana. Občina si prizadeva za projekte pridobiti čimveč sredstev iz drugih virov in se za to prijavlja na razpise. </w:t>
      </w:r>
    </w:p>
    <w:p w14:paraId="2BC5421D" w14:textId="41A49AA8" w:rsidR="00D0363A" w:rsidRDefault="00D0363A" w:rsidP="00FE15D4">
      <w:pPr>
        <w:rPr>
          <w:sz w:val="24"/>
          <w:szCs w:val="24"/>
        </w:rPr>
      </w:pPr>
      <w:r>
        <w:rPr>
          <w:sz w:val="24"/>
          <w:szCs w:val="24"/>
        </w:rPr>
        <w:t>Projekti, ki so pomembni za članstvo DU Dobrova: Prostofer ima že 10 voznikov, ki so v letu 2024 opravili cca 250 prevozov; pomoč na domu ima naša občina dogovorjen z zavodom Pristan</w:t>
      </w:r>
      <w:r w:rsidR="00B875D6">
        <w:rPr>
          <w:sz w:val="24"/>
          <w:szCs w:val="24"/>
        </w:rPr>
        <w:t xml:space="preserve"> – v letu 2024 je bilo za to namenjenih 65.000,00 EUR, vendar pa potrebe naraščajo; javni razpis za društva upokojencev bo 7.000,00 EUR – poziva, da se prijavimo; za koriščenje  so nam na voljo kulturni dom Dobrova, ŠRC Gabrje, od maja naprej medgeneracijski center Zelena dolina; poziva člane DU Dobrova, da se prijavijo za pomoč pri upravljanju teh objektov;</w:t>
      </w:r>
      <w:r w:rsidR="00B875D6" w:rsidRPr="00B875D6">
        <w:rPr>
          <w:sz w:val="24"/>
          <w:szCs w:val="24"/>
        </w:rPr>
        <w:t xml:space="preserve"> </w:t>
      </w:r>
      <w:r w:rsidR="00B875D6">
        <w:rPr>
          <w:sz w:val="24"/>
          <w:szCs w:val="24"/>
        </w:rPr>
        <w:t>pri organizaciji dogodkov nam je na voljo zavod Polhograjska graščina.</w:t>
      </w:r>
    </w:p>
    <w:p w14:paraId="68CF1509" w14:textId="1A6AB182" w:rsidR="00B875D6" w:rsidRDefault="00B875D6" w:rsidP="00FE15D4">
      <w:pPr>
        <w:rPr>
          <w:sz w:val="24"/>
          <w:szCs w:val="24"/>
        </w:rPr>
      </w:pPr>
      <w:r>
        <w:rPr>
          <w:sz w:val="24"/>
          <w:szCs w:val="24"/>
        </w:rPr>
        <w:t xml:space="preserve">Na koncu nam je predvajal kratek video o poplavah in sanaciji poškodovane infrastrukture. Odgovoril je tudi na nekaj </w:t>
      </w:r>
      <w:r w:rsidR="009A4924">
        <w:rPr>
          <w:sz w:val="24"/>
          <w:szCs w:val="24"/>
        </w:rPr>
        <w:t xml:space="preserve">zastavljenih </w:t>
      </w:r>
      <w:r>
        <w:rPr>
          <w:sz w:val="24"/>
          <w:szCs w:val="24"/>
        </w:rPr>
        <w:t>vprašanj</w:t>
      </w:r>
      <w:r w:rsidR="009A4924">
        <w:rPr>
          <w:sz w:val="24"/>
          <w:szCs w:val="24"/>
        </w:rPr>
        <w:t>.</w:t>
      </w:r>
    </w:p>
    <w:p w14:paraId="2AADF38F" w14:textId="77777777" w:rsidR="00B875D6" w:rsidRDefault="00B875D6" w:rsidP="00FE15D4">
      <w:pPr>
        <w:rPr>
          <w:sz w:val="24"/>
          <w:szCs w:val="24"/>
        </w:rPr>
      </w:pPr>
    </w:p>
    <w:p w14:paraId="466A7193" w14:textId="77777777" w:rsidR="00601BF9" w:rsidRDefault="00601BF9" w:rsidP="00FE15D4">
      <w:pPr>
        <w:rPr>
          <w:sz w:val="24"/>
          <w:szCs w:val="24"/>
        </w:rPr>
      </w:pPr>
    </w:p>
    <w:p w14:paraId="76884885" w14:textId="77777777" w:rsidR="00601BF9" w:rsidRDefault="00601BF9" w:rsidP="00FE15D4">
      <w:pPr>
        <w:rPr>
          <w:sz w:val="24"/>
          <w:szCs w:val="24"/>
        </w:rPr>
      </w:pPr>
    </w:p>
    <w:p w14:paraId="36F80F84" w14:textId="35025C11" w:rsidR="00FE15D4" w:rsidRPr="0082312C" w:rsidRDefault="00FE15D4" w:rsidP="00FE15D4">
      <w:pPr>
        <w:rPr>
          <w:sz w:val="24"/>
          <w:szCs w:val="24"/>
        </w:rPr>
      </w:pPr>
      <w:r w:rsidRPr="00A7727C">
        <w:rPr>
          <w:b/>
          <w:bCs/>
          <w:sz w:val="24"/>
          <w:szCs w:val="24"/>
        </w:rPr>
        <w:lastRenderedPageBreak/>
        <w:t>Predsednik krajevne skupnosti Dobrova</w:t>
      </w:r>
      <w:r w:rsidRPr="004A3BF1">
        <w:rPr>
          <w:sz w:val="24"/>
          <w:szCs w:val="24"/>
        </w:rPr>
        <w:t xml:space="preserve">: </w:t>
      </w:r>
      <w:r w:rsidRPr="0082312C">
        <w:rPr>
          <w:sz w:val="24"/>
          <w:szCs w:val="24"/>
        </w:rPr>
        <w:t xml:space="preserve">Marjan Pograjc; </w:t>
      </w:r>
      <w:r w:rsidR="0082312C" w:rsidRPr="0082312C">
        <w:rPr>
          <w:sz w:val="24"/>
          <w:szCs w:val="24"/>
        </w:rPr>
        <w:t xml:space="preserve">pozdravni </w:t>
      </w:r>
      <w:r w:rsidR="00D30C7F">
        <w:rPr>
          <w:sz w:val="24"/>
          <w:szCs w:val="24"/>
        </w:rPr>
        <w:t>navzoče</w:t>
      </w:r>
      <w:r w:rsidR="0082312C" w:rsidRPr="0082312C">
        <w:rPr>
          <w:sz w:val="24"/>
          <w:szCs w:val="24"/>
        </w:rPr>
        <w:t xml:space="preserve">. </w:t>
      </w:r>
      <w:r w:rsidR="00B8352B">
        <w:rPr>
          <w:sz w:val="24"/>
          <w:szCs w:val="24"/>
        </w:rPr>
        <w:t xml:space="preserve">Veseli se sodelovanja v medgeneracijskem centru Zelena dolina. Zahvaljuje se društvu za delovanje v dobro </w:t>
      </w:r>
      <w:r w:rsidR="009A4924">
        <w:rPr>
          <w:sz w:val="24"/>
          <w:szCs w:val="24"/>
        </w:rPr>
        <w:t>občanov.</w:t>
      </w:r>
    </w:p>
    <w:p w14:paraId="1FD211E5" w14:textId="4D4DBEDB" w:rsidR="00FE15D4" w:rsidRPr="004A3BF1" w:rsidRDefault="00FE15D4" w:rsidP="00FE15D4">
      <w:pPr>
        <w:rPr>
          <w:sz w:val="24"/>
          <w:szCs w:val="24"/>
        </w:rPr>
      </w:pPr>
      <w:r w:rsidRPr="00A871F2">
        <w:rPr>
          <w:b/>
          <w:bCs/>
          <w:sz w:val="24"/>
          <w:szCs w:val="24"/>
        </w:rPr>
        <w:t>DU Polhov Gradec</w:t>
      </w:r>
      <w:r w:rsidRPr="004A3BF1">
        <w:rPr>
          <w:sz w:val="24"/>
          <w:szCs w:val="24"/>
        </w:rPr>
        <w:t xml:space="preserve">: Cecilija Jarc; prijazen pozdrav in </w:t>
      </w:r>
      <w:r w:rsidR="00B8352B">
        <w:rPr>
          <w:sz w:val="24"/>
          <w:szCs w:val="24"/>
        </w:rPr>
        <w:t xml:space="preserve">čestitke za </w:t>
      </w:r>
      <w:r w:rsidR="00120BF7">
        <w:rPr>
          <w:sz w:val="24"/>
          <w:szCs w:val="24"/>
        </w:rPr>
        <w:t>tako uspešno opravljeno delo.</w:t>
      </w:r>
    </w:p>
    <w:p w14:paraId="37801C98" w14:textId="59347883" w:rsidR="00FE15D4" w:rsidRDefault="00FE15D4" w:rsidP="00FE15D4">
      <w:pPr>
        <w:rPr>
          <w:sz w:val="24"/>
          <w:szCs w:val="24"/>
        </w:rPr>
      </w:pPr>
      <w:r w:rsidRPr="00A871F2">
        <w:rPr>
          <w:b/>
          <w:bCs/>
          <w:sz w:val="24"/>
          <w:szCs w:val="24"/>
        </w:rPr>
        <w:t>DU Horjul</w:t>
      </w:r>
      <w:r w:rsidRPr="004A3BF1">
        <w:rPr>
          <w:sz w:val="24"/>
          <w:szCs w:val="24"/>
        </w:rPr>
        <w:t xml:space="preserve">: Matko Zdešar; pozdrav in zahvala za resnično tvorno in </w:t>
      </w:r>
      <w:r w:rsidR="00120BF7">
        <w:rPr>
          <w:sz w:val="24"/>
          <w:szCs w:val="24"/>
        </w:rPr>
        <w:t>koristno delo</w:t>
      </w:r>
      <w:r w:rsidRPr="004A3BF1">
        <w:rPr>
          <w:sz w:val="24"/>
          <w:szCs w:val="24"/>
        </w:rPr>
        <w:t>.</w:t>
      </w:r>
    </w:p>
    <w:p w14:paraId="2C9D5453" w14:textId="01D55FA7" w:rsidR="00B8352B" w:rsidRDefault="00B8352B" w:rsidP="00FE15D4">
      <w:pPr>
        <w:rPr>
          <w:sz w:val="24"/>
          <w:szCs w:val="24"/>
        </w:rPr>
      </w:pPr>
      <w:r w:rsidRPr="00B8352B">
        <w:rPr>
          <w:b/>
          <w:bCs/>
          <w:sz w:val="24"/>
          <w:szCs w:val="24"/>
        </w:rPr>
        <w:t>DU Vrzdenec</w:t>
      </w:r>
      <w:r>
        <w:rPr>
          <w:sz w:val="24"/>
          <w:szCs w:val="24"/>
        </w:rPr>
        <w:t>: Betka Petrovčič</w:t>
      </w:r>
      <w:r w:rsidR="00120BF7">
        <w:rPr>
          <w:sz w:val="24"/>
          <w:szCs w:val="24"/>
        </w:rPr>
        <w:t>; pozdrav in čestitke ob vseh aktivnostim. Zaželi veliko zdravja in uspešno delo še naprej.</w:t>
      </w:r>
    </w:p>
    <w:p w14:paraId="6A7DA112" w14:textId="3E16E479" w:rsidR="00120BF7" w:rsidRPr="00A85586" w:rsidRDefault="00120BF7" w:rsidP="00FE15D4">
      <w:pPr>
        <w:rPr>
          <w:b/>
          <w:bCs/>
          <w:sz w:val="24"/>
          <w:szCs w:val="24"/>
        </w:rPr>
      </w:pPr>
      <w:r w:rsidRPr="00A85586">
        <w:rPr>
          <w:b/>
          <w:bCs/>
          <w:sz w:val="24"/>
          <w:szCs w:val="24"/>
        </w:rPr>
        <w:t xml:space="preserve">8. </w:t>
      </w:r>
      <w:r w:rsidR="00A85586" w:rsidRPr="00A85586">
        <w:rPr>
          <w:b/>
          <w:bCs/>
          <w:sz w:val="24"/>
          <w:szCs w:val="24"/>
        </w:rPr>
        <w:t>TOČKA</w:t>
      </w:r>
    </w:p>
    <w:p w14:paraId="15724449" w14:textId="77777777" w:rsidR="00A85586" w:rsidRDefault="00FE15D4" w:rsidP="00FE15D4">
      <w:pPr>
        <w:rPr>
          <w:sz w:val="24"/>
          <w:szCs w:val="24"/>
        </w:rPr>
      </w:pPr>
      <w:r w:rsidRPr="004A3BF1">
        <w:rPr>
          <w:sz w:val="24"/>
          <w:szCs w:val="24"/>
        </w:rPr>
        <w:t>Uradni del občnega zbora je bil zaključen ob 18.00 uri.</w:t>
      </w:r>
    </w:p>
    <w:p w14:paraId="5CB71B65" w14:textId="77777777" w:rsidR="00A85586" w:rsidRDefault="00A85586" w:rsidP="00FE15D4">
      <w:pPr>
        <w:rPr>
          <w:sz w:val="24"/>
          <w:szCs w:val="24"/>
        </w:rPr>
      </w:pPr>
    </w:p>
    <w:p w14:paraId="681BF593" w14:textId="5BB2699A" w:rsidR="00FE15D4" w:rsidRDefault="00FE15D4" w:rsidP="00FE15D4">
      <w:pPr>
        <w:rPr>
          <w:sz w:val="24"/>
          <w:szCs w:val="24"/>
        </w:rPr>
      </w:pPr>
      <w:r w:rsidRPr="004A3BF1">
        <w:rPr>
          <w:sz w:val="24"/>
          <w:szCs w:val="24"/>
        </w:rPr>
        <w:t xml:space="preserve">Družabno srečanje z pogostitvijo smo zaključili ob </w:t>
      </w:r>
      <w:r w:rsidR="009A4924">
        <w:rPr>
          <w:sz w:val="24"/>
          <w:szCs w:val="24"/>
        </w:rPr>
        <w:t>19.00</w:t>
      </w:r>
      <w:r w:rsidRPr="004A3BF1">
        <w:rPr>
          <w:sz w:val="24"/>
          <w:szCs w:val="24"/>
        </w:rPr>
        <w:t xml:space="preserve"> uri</w:t>
      </w:r>
      <w:r w:rsidR="00C5783B">
        <w:rPr>
          <w:sz w:val="24"/>
          <w:szCs w:val="24"/>
        </w:rPr>
        <w:t>.</w:t>
      </w:r>
    </w:p>
    <w:p w14:paraId="3B5B7299" w14:textId="77777777" w:rsidR="00A85586" w:rsidRPr="004A3BF1" w:rsidRDefault="00A85586" w:rsidP="00FE15D4">
      <w:pPr>
        <w:rPr>
          <w:sz w:val="24"/>
          <w:szCs w:val="24"/>
        </w:rPr>
      </w:pPr>
    </w:p>
    <w:p w14:paraId="13A8F5BA" w14:textId="77777777" w:rsidR="00FE15D4" w:rsidRPr="004A3BF1" w:rsidRDefault="00FE15D4" w:rsidP="00FE15D4">
      <w:pPr>
        <w:rPr>
          <w:sz w:val="24"/>
          <w:szCs w:val="24"/>
        </w:rPr>
      </w:pPr>
    </w:p>
    <w:p w14:paraId="53E79492" w14:textId="5624EA6F" w:rsidR="00B90710" w:rsidRDefault="00FE15D4" w:rsidP="00FE15D4">
      <w:r w:rsidRPr="004A3BF1">
        <w:rPr>
          <w:sz w:val="24"/>
          <w:szCs w:val="24"/>
        </w:rPr>
        <w:t>Do</w:t>
      </w:r>
      <w:r>
        <w:t xml:space="preserve">brova, </w:t>
      </w:r>
      <w:r w:rsidR="00A7727C">
        <w:t>21</w:t>
      </w:r>
      <w:r>
        <w:t xml:space="preserve">. </w:t>
      </w:r>
      <w:r w:rsidR="00F0694C">
        <w:t>2</w:t>
      </w:r>
      <w:r>
        <w:t>. 202</w:t>
      </w:r>
      <w:r w:rsidR="00A7727C">
        <w:t>5</w:t>
      </w:r>
      <w:r>
        <w:tab/>
      </w:r>
      <w:r>
        <w:tab/>
      </w:r>
      <w:r>
        <w:tab/>
      </w:r>
      <w:r>
        <w:tab/>
      </w:r>
      <w:r w:rsidR="008205C2">
        <w:tab/>
      </w:r>
      <w:r w:rsidR="008205C2">
        <w:tab/>
      </w:r>
      <w:r>
        <w:t>Predsednik: Anton Grosek</w:t>
      </w:r>
    </w:p>
    <w:p w14:paraId="763B811F" w14:textId="1C40E64E" w:rsidR="008205C2" w:rsidRDefault="008205C2" w:rsidP="00FE15D4">
      <w:r>
        <w:t xml:space="preserve">Zapisala: </w:t>
      </w:r>
      <w:r w:rsidR="00A7727C">
        <w:t>Dragica Rejec</w:t>
      </w:r>
    </w:p>
    <w:p w14:paraId="24B62BF3" w14:textId="77777777" w:rsidR="009A4924" w:rsidRDefault="009A4924" w:rsidP="00FE15D4"/>
    <w:p w14:paraId="63D58B87" w14:textId="7CAA534B" w:rsidR="00176AA7" w:rsidRDefault="00AF01D0" w:rsidP="00FE15D4">
      <w:r>
        <w:t>Overitelj</w:t>
      </w:r>
      <w:r w:rsidR="00F0694C">
        <w:t>a</w:t>
      </w:r>
      <w:r>
        <w:t xml:space="preserve"> z</w:t>
      </w:r>
      <w:r w:rsidR="00176AA7">
        <w:t>apisnika:</w:t>
      </w:r>
    </w:p>
    <w:p w14:paraId="1256B142" w14:textId="0A846B40" w:rsidR="00176AA7" w:rsidRDefault="00F0694C" w:rsidP="00FE15D4">
      <w:r>
        <w:t>Rajko Komat</w:t>
      </w:r>
      <w:r w:rsidR="00176AA7">
        <w:t>...........................</w:t>
      </w:r>
    </w:p>
    <w:p w14:paraId="22DAE414" w14:textId="5321CC9C" w:rsidR="00176AA7" w:rsidRPr="00FE15D4" w:rsidRDefault="00A7727C" w:rsidP="00F3751F">
      <w:r>
        <w:t>Vine Marinko</w:t>
      </w:r>
      <w:r w:rsidR="00176AA7">
        <w:t>............................</w:t>
      </w:r>
    </w:p>
    <w:sectPr w:rsidR="00176AA7" w:rsidRPr="00FE15D4" w:rsidSect="00B473D4">
      <w:headerReference w:type="default" r:id="rId8"/>
      <w:footerReference w:type="default" r:id="rId9"/>
      <w:pgSz w:w="11906" w:h="16838"/>
      <w:pgMar w:top="1418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8967B" w14:textId="77777777" w:rsidR="00087102" w:rsidRDefault="00087102" w:rsidP="00DB1F7C">
      <w:pPr>
        <w:spacing w:after="0" w:line="240" w:lineRule="auto"/>
      </w:pPr>
      <w:r>
        <w:separator/>
      </w:r>
    </w:p>
  </w:endnote>
  <w:endnote w:type="continuationSeparator" w:id="0">
    <w:p w14:paraId="222CB620" w14:textId="77777777" w:rsidR="00087102" w:rsidRDefault="00087102" w:rsidP="00DB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307367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95101D4" w14:textId="77777777" w:rsidR="001742A8" w:rsidRDefault="001742A8">
            <w:pPr>
              <w:pStyle w:val="Footer"/>
              <w:jc w:val="center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01D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01D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BFE141" w14:textId="77777777" w:rsidR="0079101E" w:rsidRDefault="00791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D23C" w14:textId="77777777" w:rsidR="00087102" w:rsidRDefault="00087102" w:rsidP="00DB1F7C">
      <w:pPr>
        <w:spacing w:after="0" w:line="240" w:lineRule="auto"/>
      </w:pPr>
      <w:r>
        <w:separator/>
      </w:r>
    </w:p>
  </w:footnote>
  <w:footnote w:type="continuationSeparator" w:id="0">
    <w:p w14:paraId="197A53AF" w14:textId="77777777" w:rsidR="00087102" w:rsidRDefault="00087102" w:rsidP="00DB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2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87"/>
      <w:gridCol w:w="3255"/>
      <w:gridCol w:w="3255"/>
    </w:tblGrid>
    <w:tr w:rsidR="00DB1F7C" w:rsidRPr="00112306" w14:paraId="304DEC6A" w14:textId="77777777" w:rsidTr="00486C92">
      <w:tc>
        <w:tcPr>
          <w:tcW w:w="2787" w:type="dxa"/>
        </w:tcPr>
        <w:p w14:paraId="3C245D62" w14:textId="77777777" w:rsidR="00DB1F7C" w:rsidRDefault="00DB1F7C" w:rsidP="00DB1F7C">
          <w:pPr>
            <w:pStyle w:val="Header"/>
          </w:pPr>
          <w:r>
            <w:t xml:space="preserve">                    </w:t>
          </w:r>
        </w:p>
      </w:tc>
      <w:tc>
        <w:tcPr>
          <w:tcW w:w="3255" w:type="dxa"/>
        </w:tcPr>
        <w:p w14:paraId="5A1F5D87" w14:textId="77777777" w:rsidR="00DB1F7C" w:rsidRDefault="00DB1F7C" w:rsidP="00DB1F7C">
          <w:pPr>
            <w:pStyle w:val="Header"/>
          </w:pPr>
        </w:p>
      </w:tc>
      <w:tc>
        <w:tcPr>
          <w:tcW w:w="3255" w:type="dxa"/>
        </w:tcPr>
        <w:p w14:paraId="0053F796" w14:textId="77777777" w:rsidR="00DB1F7C" w:rsidRPr="009E3BB7" w:rsidRDefault="00915FAF" w:rsidP="00DB1F7C">
          <w:pPr>
            <w:pStyle w:val="Header"/>
            <w:jc w:val="center"/>
            <w:rPr>
              <w:b/>
              <w:sz w:val="24"/>
              <w:szCs w:val="24"/>
            </w:rPr>
          </w:pPr>
          <w:r w:rsidRPr="009E3BB7">
            <w:rPr>
              <w:b/>
              <w:color w:val="002060"/>
              <w:sz w:val="24"/>
              <w:szCs w:val="24"/>
            </w:rPr>
            <w:t>DU DOBROVA</w:t>
          </w:r>
        </w:p>
      </w:tc>
    </w:tr>
    <w:tr w:rsidR="00DB1F7C" w14:paraId="4214F0E6" w14:textId="77777777" w:rsidTr="00486C92">
      <w:tc>
        <w:tcPr>
          <w:tcW w:w="2787" w:type="dxa"/>
        </w:tcPr>
        <w:p w14:paraId="38737DD2" w14:textId="77777777" w:rsidR="00DB1F7C" w:rsidRPr="00B92A41" w:rsidRDefault="00DB1F7C" w:rsidP="00DB1F7C">
          <w:pPr>
            <w:pStyle w:val="Header"/>
            <w:jc w:val="center"/>
            <w:rPr>
              <w:color w:val="002060"/>
              <w:sz w:val="24"/>
              <w:szCs w:val="24"/>
            </w:rPr>
          </w:pPr>
          <w:r w:rsidRPr="00B92A41">
            <w:rPr>
              <w:color w:val="002060"/>
              <w:sz w:val="24"/>
              <w:szCs w:val="24"/>
            </w:rPr>
            <w:t xml:space="preserve">DRUŠTVO UPOKOJENCEV </w:t>
          </w:r>
        </w:p>
        <w:p w14:paraId="41AEA4F3" w14:textId="77777777" w:rsidR="00DB1F7C" w:rsidRPr="00B92A41" w:rsidRDefault="00DB1F7C" w:rsidP="00DB1F7C">
          <w:pPr>
            <w:pStyle w:val="Header"/>
            <w:jc w:val="center"/>
            <w:rPr>
              <w:color w:val="002060"/>
              <w:sz w:val="24"/>
              <w:szCs w:val="24"/>
            </w:rPr>
          </w:pPr>
          <w:r w:rsidRPr="00B92A41">
            <w:rPr>
              <w:color w:val="002060"/>
              <w:sz w:val="24"/>
              <w:szCs w:val="24"/>
            </w:rPr>
            <w:t>DOBROVA</w:t>
          </w:r>
          <w:r w:rsidRPr="00B92A41">
            <w:rPr>
              <w:color w:val="002060"/>
              <w:sz w:val="24"/>
              <w:szCs w:val="24"/>
            </w:rPr>
            <w:br/>
          </w:r>
        </w:p>
        <w:p w14:paraId="63FAD8F0" w14:textId="77777777" w:rsidR="00DB1F7C" w:rsidRPr="00B92A41" w:rsidRDefault="00DB1F7C" w:rsidP="00DB1F7C">
          <w:pPr>
            <w:pStyle w:val="Header"/>
            <w:jc w:val="center"/>
            <w:rPr>
              <w:color w:val="002060"/>
              <w:sz w:val="20"/>
              <w:szCs w:val="20"/>
            </w:rPr>
          </w:pPr>
          <w:r w:rsidRPr="00B92A41">
            <w:rPr>
              <w:color w:val="002060"/>
              <w:sz w:val="20"/>
              <w:szCs w:val="20"/>
            </w:rPr>
            <w:t>Ulica Vladimirja Dolničarja 11</w:t>
          </w:r>
        </w:p>
        <w:p w14:paraId="29616726" w14:textId="77777777" w:rsidR="00DB1F7C" w:rsidRPr="00B92A41" w:rsidRDefault="00DB1F7C" w:rsidP="00DB1F7C">
          <w:pPr>
            <w:pStyle w:val="Header"/>
            <w:jc w:val="center"/>
            <w:rPr>
              <w:color w:val="002060"/>
              <w:sz w:val="20"/>
              <w:szCs w:val="20"/>
            </w:rPr>
          </w:pPr>
          <w:r w:rsidRPr="00B92A41">
            <w:rPr>
              <w:color w:val="002060"/>
              <w:sz w:val="20"/>
              <w:szCs w:val="20"/>
            </w:rPr>
            <w:t>1356 Dobrova</w:t>
          </w:r>
        </w:p>
        <w:p w14:paraId="18BEEF3B" w14:textId="77777777" w:rsidR="00DB1F7C" w:rsidRPr="00B92A41" w:rsidRDefault="00DB1F7C" w:rsidP="00DB1F7C">
          <w:pPr>
            <w:pStyle w:val="Header"/>
            <w:jc w:val="center"/>
            <w:rPr>
              <w:color w:val="002060"/>
            </w:rPr>
          </w:pPr>
        </w:p>
      </w:tc>
      <w:tc>
        <w:tcPr>
          <w:tcW w:w="3255" w:type="dxa"/>
        </w:tcPr>
        <w:p w14:paraId="6FEC566A" w14:textId="77777777" w:rsidR="00DB1F7C" w:rsidRDefault="00DB1F7C" w:rsidP="00DB1F7C">
          <w:pPr>
            <w:pStyle w:val="Header"/>
            <w:jc w:val="center"/>
          </w:pPr>
        </w:p>
      </w:tc>
      <w:tc>
        <w:tcPr>
          <w:tcW w:w="3255" w:type="dxa"/>
        </w:tcPr>
        <w:p w14:paraId="58BC123F" w14:textId="77777777" w:rsidR="00DB1F7C" w:rsidRDefault="00DB1F7C" w:rsidP="00DB1F7C">
          <w:pPr>
            <w:pStyle w:val="Header"/>
            <w:spacing w:before="240"/>
            <w:jc w:val="center"/>
          </w:pPr>
          <w:r w:rsidRPr="009F3A05">
            <w:rPr>
              <w:noProof/>
              <w:lang w:eastAsia="sl-SI"/>
            </w:rPr>
            <w:drawing>
              <wp:anchor distT="0" distB="0" distL="114300" distR="114300" simplePos="0" relativeHeight="251659264" behindDoc="1" locked="0" layoutInCell="1" allowOverlap="1" wp14:anchorId="3C5E06E6" wp14:editId="7E3B787F">
                <wp:simplePos x="0" y="0"/>
                <wp:positionH relativeFrom="column">
                  <wp:posOffset>595630</wp:posOffset>
                </wp:positionH>
                <wp:positionV relativeFrom="page">
                  <wp:posOffset>60325</wp:posOffset>
                </wp:positionV>
                <wp:extent cx="736600" cy="894080"/>
                <wp:effectExtent l="0" t="0" r="6350" b="1270"/>
                <wp:wrapTight wrapText="bothSides">
                  <wp:wrapPolygon edited="0">
                    <wp:start x="0" y="0"/>
                    <wp:lineTo x="0" y="16108"/>
                    <wp:lineTo x="6145" y="21170"/>
                    <wp:lineTo x="7821" y="21170"/>
                    <wp:lineTo x="13407" y="21170"/>
                    <wp:lineTo x="15083" y="21170"/>
                    <wp:lineTo x="21228" y="16108"/>
                    <wp:lineTo x="21228" y="0"/>
                    <wp:lineTo x="0" y="0"/>
                  </wp:wrapPolygon>
                </wp:wrapTight>
                <wp:docPr id="5" name="Slika 5" descr="Slika:ObÄina Dobrova-Polhov Gradec gr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:ObÄina Dobrova-Polhov Gradec grb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600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DB1F7C" w:rsidRPr="00112306" w14:paraId="1569234B" w14:textId="77777777" w:rsidTr="00486C92">
      <w:tc>
        <w:tcPr>
          <w:tcW w:w="2787" w:type="dxa"/>
        </w:tcPr>
        <w:p w14:paraId="386A849E" w14:textId="77777777" w:rsidR="00DB1F7C" w:rsidRPr="00B92A41" w:rsidRDefault="00DB1F7C" w:rsidP="00DB1F7C">
          <w:pPr>
            <w:pStyle w:val="Header"/>
            <w:jc w:val="center"/>
            <w:rPr>
              <w:color w:val="002060"/>
              <w:sz w:val="20"/>
              <w:szCs w:val="20"/>
            </w:rPr>
          </w:pPr>
          <w:r w:rsidRPr="00B92A41">
            <w:rPr>
              <w:color w:val="002060"/>
              <w:sz w:val="20"/>
              <w:szCs w:val="20"/>
            </w:rPr>
            <w:t>Davčna št.: 92731902</w:t>
          </w:r>
        </w:p>
      </w:tc>
      <w:tc>
        <w:tcPr>
          <w:tcW w:w="3255" w:type="dxa"/>
        </w:tcPr>
        <w:p w14:paraId="696E6BCD" w14:textId="77777777" w:rsidR="00DB1F7C" w:rsidRDefault="00DB1F7C" w:rsidP="00DB1F7C">
          <w:pPr>
            <w:pStyle w:val="Header"/>
            <w:jc w:val="center"/>
          </w:pPr>
        </w:p>
      </w:tc>
      <w:tc>
        <w:tcPr>
          <w:tcW w:w="3255" w:type="dxa"/>
        </w:tcPr>
        <w:p w14:paraId="4C2A7F79" w14:textId="77777777" w:rsidR="00DB1F7C" w:rsidRPr="009E3BB7" w:rsidRDefault="00915FAF" w:rsidP="00915FAF">
          <w:pPr>
            <w:pStyle w:val="Header"/>
            <w:jc w:val="center"/>
            <w:rPr>
              <w:b/>
              <w:sz w:val="24"/>
              <w:szCs w:val="24"/>
            </w:rPr>
          </w:pPr>
          <w:r w:rsidRPr="009E3BB7">
            <w:rPr>
              <w:b/>
              <w:color w:val="FF0000"/>
              <w:sz w:val="24"/>
              <w:szCs w:val="24"/>
            </w:rPr>
            <w:t>MLADI PO SRCU</w:t>
          </w:r>
          <w:r w:rsidRPr="009E3BB7">
            <w:rPr>
              <w:b/>
              <w:color w:val="002060"/>
              <w:sz w:val="24"/>
              <w:szCs w:val="24"/>
            </w:rPr>
            <w:t xml:space="preserve"> </w:t>
          </w:r>
        </w:p>
      </w:tc>
    </w:tr>
  </w:tbl>
  <w:p w14:paraId="7D7BC205" w14:textId="77777777" w:rsidR="00DB1F7C" w:rsidRDefault="00DB1F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84C91"/>
    <w:multiLevelType w:val="hybridMultilevel"/>
    <w:tmpl w:val="BEFEBAAC"/>
    <w:lvl w:ilvl="0" w:tplc="110E9ED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52566"/>
    <w:multiLevelType w:val="hybridMultilevel"/>
    <w:tmpl w:val="9E2EC7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A2FB7"/>
    <w:multiLevelType w:val="hybridMultilevel"/>
    <w:tmpl w:val="824656A4"/>
    <w:lvl w:ilvl="0" w:tplc="FAE010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164705">
    <w:abstractNumId w:val="2"/>
  </w:num>
  <w:num w:numId="2" w16cid:durableId="1294020201">
    <w:abstractNumId w:val="1"/>
  </w:num>
  <w:num w:numId="3" w16cid:durableId="588125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4B1"/>
    <w:rsid w:val="00020ABA"/>
    <w:rsid w:val="000316BE"/>
    <w:rsid w:val="00037041"/>
    <w:rsid w:val="00037DB5"/>
    <w:rsid w:val="00060217"/>
    <w:rsid w:val="00060550"/>
    <w:rsid w:val="0008122F"/>
    <w:rsid w:val="00087102"/>
    <w:rsid w:val="000C18CF"/>
    <w:rsid w:val="000F0A25"/>
    <w:rsid w:val="000F3694"/>
    <w:rsid w:val="000F553B"/>
    <w:rsid w:val="00111505"/>
    <w:rsid w:val="00120BF7"/>
    <w:rsid w:val="0015386C"/>
    <w:rsid w:val="00157EC0"/>
    <w:rsid w:val="001742A8"/>
    <w:rsid w:val="00176AA7"/>
    <w:rsid w:val="00180A7C"/>
    <w:rsid w:val="00181AED"/>
    <w:rsid w:val="00191574"/>
    <w:rsid w:val="001B14B1"/>
    <w:rsid w:val="001B7CCD"/>
    <w:rsid w:val="001C0E35"/>
    <w:rsid w:val="001D1E3F"/>
    <w:rsid w:val="001D6BDB"/>
    <w:rsid w:val="00202FAB"/>
    <w:rsid w:val="002063BD"/>
    <w:rsid w:val="00241E6F"/>
    <w:rsid w:val="00243C51"/>
    <w:rsid w:val="002614B8"/>
    <w:rsid w:val="002827BA"/>
    <w:rsid w:val="00282B2C"/>
    <w:rsid w:val="00292588"/>
    <w:rsid w:val="002A6C9C"/>
    <w:rsid w:val="002C1FD6"/>
    <w:rsid w:val="002D0898"/>
    <w:rsid w:val="002D10AA"/>
    <w:rsid w:val="002E0AB1"/>
    <w:rsid w:val="002E5356"/>
    <w:rsid w:val="002F68CA"/>
    <w:rsid w:val="00302548"/>
    <w:rsid w:val="00330331"/>
    <w:rsid w:val="00332488"/>
    <w:rsid w:val="00364069"/>
    <w:rsid w:val="00392E0A"/>
    <w:rsid w:val="003B1EF5"/>
    <w:rsid w:val="003D004B"/>
    <w:rsid w:val="003D614F"/>
    <w:rsid w:val="004208F4"/>
    <w:rsid w:val="00425240"/>
    <w:rsid w:val="004364D1"/>
    <w:rsid w:val="004562BF"/>
    <w:rsid w:val="00472B52"/>
    <w:rsid w:val="0047360A"/>
    <w:rsid w:val="00484535"/>
    <w:rsid w:val="004860D6"/>
    <w:rsid w:val="00492E6C"/>
    <w:rsid w:val="004A3BF1"/>
    <w:rsid w:val="004C0485"/>
    <w:rsid w:val="004D70EF"/>
    <w:rsid w:val="004E0983"/>
    <w:rsid w:val="004E305D"/>
    <w:rsid w:val="005223E6"/>
    <w:rsid w:val="00527FBD"/>
    <w:rsid w:val="00535D69"/>
    <w:rsid w:val="005517A5"/>
    <w:rsid w:val="00563A1E"/>
    <w:rsid w:val="0059271D"/>
    <w:rsid w:val="005C68FB"/>
    <w:rsid w:val="005C72E6"/>
    <w:rsid w:val="005E2629"/>
    <w:rsid w:val="005E777C"/>
    <w:rsid w:val="00601BF9"/>
    <w:rsid w:val="00616EA6"/>
    <w:rsid w:val="006628F1"/>
    <w:rsid w:val="00684B30"/>
    <w:rsid w:val="006A3D96"/>
    <w:rsid w:val="006E06DE"/>
    <w:rsid w:val="006F115D"/>
    <w:rsid w:val="00712EEC"/>
    <w:rsid w:val="00743F10"/>
    <w:rsid w:val="007769E2"/>
    <w:rsid w:val="00786655"/>
    <w:rsid w:val="0079101E"/>
    <w:rsid w:val="007A170A"/>
    <w:rsid w:val="007D72A0"/>
    <w:rsid w:val="007E528C"/>
    <w:rsid w:val="0081226C"/>
    <w:rsid w:val="008205C2"/>
    <w:rsid w:val="0082312C"/>
    <w:rsid w:val="00826D6D"/>
    <w:rsid w:val="0088560C"/>
    <w:rsid w:val="008B42C9"/>
    <w:rsid w:val="008E3F15"/>
    <w:rsid w:val="008E57E7"/>
    <w:rsid w:val="008F1E72"/>
    <w:rsid w:val="008F5DAA"/>
    <w:rsid w:val="00915FAF"/>
    <w:rsid w:val="009338DA"/>
    <w:rsid w:val="009432EA"/>
    <w:rsid w:val="0095489B"/>
    <w:rsid w:val="009A3B5C"/>
    <w:rsid w:val="009A4924"/>
    <w:rsid w:val="009D0DE8"/>
    <w:rsid w:val="009D32B0"/>
    <w:rsid w:val="009D375E"/>
    <w:rsid w:val="009E3BB7"/>
    <w:rsid w:val="009E6901"/>
    <w:rsid w:val="00A13A89"/>
    <w:rsid w:val="00A312F7"/>
    <w:rsid w:val="00A32199"/>
    <w:rsid w:val="00A356AF"/>
    <w:rsid w:val="00A66DD8"/>
    <w:rsid w:val="00A7515D"/>
    <w:rsid w:val="00A766C8"/>
    <w:rsid w:val="00A7727C"/>
    <w:rsid w:val="00A85586"/>
    <w:rsid w:val="00A871F2"/>
    <w:rsid w:val="00A876DF"/>
    <w:rsid w:val="00AA252A"/>
    <w:rsid w:val="00AA3D7B"/>
    <w:rsid w:val="00AB1991"/>
    <w:rsid w:val="00AD1DAA"/>
    <w:rsid w:val="00AD1F46"/>
    <w:rsid w:val="00AF01D0"/>
    <w:rsid w:val="00B21D7B"/>
    <w:rsid w:val="00B25336"/>
    <w:rsid w:val="00B36B2E"/>
    <w:rsid w:val="00B473D4"/>
    <w:rsid w:val="00B555D8"/>
    <w:rsid w:val="00B8352B"/>
    <w:rsid w:val="00B875D6"/>
    <w:rsid w:val="00B90710"/>
    <w:rsid w:val="00B95F65"/>
    <w:rsid w:val="00BA0166"/>
    <w:rsid w:val="00BA4616"/>
    <w:rsid w:val="00BA6ED0"/>
    <w:rsid w:val="00BB1E69"/>
    <w:rsid w:val="00BB5085"/>
    <w:rsid w:val="00BC3484"/>
    <w:rsid w:val="00C20DE2"/>
    <w:rsid w:val="00C539E0"/>
    <w:rsid w:val="00C5783B"/>
    <w:rsid w:val="00C625C9"/>
    <w:rsid w:val="00C90D7F"/>
    <w:rsid w:val="00C9154F"/>
    <w:rsid w:val="00CA2AE5"/>
    <w:rsid w:val="00D0363A"/>
    <w:rsid w:val="00D21B8F"/>
    <w:rsid w:val="00D30C7F"/>
    <w:rsid w:val="00D408E8"/>
    <w:rsid w:val="00D52552"/>
    <w:rsid w:val="00D53B2A"/>
    <w:rsid w:val="00D72EED"/>
    <w:rsid w:val="00D843FC"/>
    <w:rsid w:val="00D8783B"/>
    <w:rsid w:val="00DB1F7C"/>
    <w:rsid w:val="00DB5420"/>
    <w:rsid w:val="00DC4D94"/>
    <w:rsid w:val="00DD490F"/>
    <w:rsid w:val="00DF744B"/>
    <w:rsid w:val="00E202D2"/>
    <w:rsid w:val="00E34195"/>
    <w:rsid w:val="00E63527"/>
    <w:rsid w:val="00E85482"/>
    <w:rsid w:val="00E93716"/>
    <w:rsid w:val="00EA0A19"/>
    <w:rsid w:val="00EB1D10"/>
    <w:rsid w:val="00F04768"/>
    <w:rsid w:val="00F0694C"/>
    <w:rsid w:val="00F14332"/>
    <w:rsid w:val="00F154E4"/>
    <w:rsid w:val="00F214AA"/>
    <w:rsid w:val="00F3751F"/>
    <w:rsid w:val="00F51BBC"/>
    <w:rsid w:val="00F61E19"/>
    <w:rsid w:val="00F774EE"/>
    <w:rsid w:val="00F90AB9"/>
    <w:rsid w:val="00FA0163"/>
    <w:rsid w:val="00FC15ED"/>
    <w:rsid w:val="00FE15D4"/>
    <w:rsid w:val="00FE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61662"/>
  <w15:docId w15:val="{16D9CE2E-9B25-48D2-94A3-154F628A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F7C"/>
  </w:style>
  <w:style w:type="paragraph" w:styleId="Footer">
    <w:name w:val="footer"/>
    <w:basedOn w:val="Normal"/>
    <w:link w:val="FooterChar"/>
    <w:uiPriority w:val="99"/>
    <w:unhideWhenUsed/>
    <w:rsid w:val="00DB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F7C"/>
  </w:style>
  <w:style w:type="table" w:styleId="TableGrid">
    <w:name w:val="Table Grid"/>
    <w:basedOn w:val="TableNormal"/>
    <w:uiPriority w:val="39"/>
    <w:rsid w:val="00DB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5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15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6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%20Dobrova\Documents\AADU%20DOBROVA_2023\ZAPISNIKI\Zapisnik%20VOLILNEGA%20ob&#269;nega%20zbora_%2017_3_2023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1506C-90F4-455E-B845-9B886A99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Zapisnik VOLILNEGA občnega zbora_ 17_3_2023</Template>
  <TotalTime>0</TotalTime>
  <Pages>5</Pages>
  <Words>1162</Words>
  <Characters>6629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 Dobrova</dc:creator>
  <cp:lastModifiedBy>Jelka Ciuha</cp:lastModifiedBy>
  <cp:revision>2</cp:revision>
  <cp:lastPrinted>2023-04-03T12:41:00Z</cp:lastPrinted>
  <dcterms:created xsi:type="dcterms:W3CDTF">2025-02-25T14:34:00Z</dcterms:created>
  <dcterms:modified xsi:type="dcterms:W3CDTF">2025-02-25T14:34:00Z</dcterms:modified>
</cp:coreProperties>
</file>